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19D" w:rsidRPr="0089397E" w:rsidRDefault="003E21E2" w:rsidP="00C5219D">
      <w:pPr>
        <w:jc w:val="center"/>
        <w:rPr>
          <w:b/>
          <w:sz w:val="24"/>
          <w:szCs w:val="24"/>
        </w:rPr>
      </w:pPr>
      <w:r w:rsidRPr="0089397E">
        <w:rPr>
          <w:b/>
          <w:sz w:val="24"/>
          <w:szCs w:val="24"/>
        </w:rPr>
        <w:t>INFORMACJA DO MONITORINGU SPORZĄDZANEGO NA DZIEŃ</w:t>
      </w:r>
      <w:r w:rsidR="00C5219D" w:rsidRPr="0089397E">
        <w:rPr>
          <w:b/>
          <w:sz w:val="24"/>
          <w:szCs w:val="24"/>
        </w:rPr>
        <w:t xml:space="preserve"> </w:t>
      </w:r>
    </w:p>
    <w:p w:rsidR="00CD092B" w:rsidRPr="0089397E" w:rsidRDefault="00C5219D" w:rsidP="00C5219D">
      <w:pPr>
        <w:jc w:val="center"/>
        <w:rPr>
          <w:b/>
          <w:sz w:val="16"/>
          <w:szCs w:val="16"/>
        </w:rPr>
      </w:pPr>
      <w:r w:rsidRPr="0089397E">
        <w:rPr>
          <w:b/>
          <w:sz w:val="16"/>
          <w:szCs w:val="16"/>
        </w:rPr>
        <w:t>(KSIĄŻKA PRZYCHODÓW I ROZCHODÓW, RYCZAŁT)</w:t>
      </w:r>
      <w:r w:rsidR="003E21E2" w:rsidRPr="0089397E">
        <w:rPr>
          <w:b/>
          <w:sz w:val="16"/>
          <w:szCs w:val="16"/>
        </w:rPr>
        <w:t>:</w:t>
      </w:r>
    </w:p>
    <w:tbl>
      <w:tblPr>
        <w:tblStyle w:val="Tabela-Siatka"/>
        <w:tblpPr w:leftFromText="141" w:rightFromText="141" w:vertAnchor="text" w:horzAnchor="margin" w:tblpXSpec="center" w:tblpY="93"/>
        <w:tblW w:w="0" w:type="auto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35"/>
      </w:tblGrid>
      <w:tr w:rsidR="00893B8F" w:rsidRPr="0089397E" w:rsidTr="00893B8F">
        <w:tc>
          <w:tcPr>
            <w:tcW w:w="2835" w:type="dxa"/>
          </w:tcPr>
          <w:p w:rsidR="00893B8F" w:rsidRPr="0089397E" w:rsidRDefault="00893B8F" w:rsidP="00C5219D">
            <w:pPr>
              <w:jc w:val="center"/>
              <w:rPr>
                <w:b/>
                <w:color w:val="FF0000"/>
                <w:sz w:val="22"/>
              </w:rPr>
            </w:pPr>
          </w:p>
        </w:tc>
      </w:tr>
    </w:tbl>
    <w:p w:rsidR="00CD092B" w:rsidRPr="0089397E" w:rsidRDefault="00CD092B" w:rsidP="00C5219D">
      <w:pPr>
        <w:jc w:val="center"/>
        <w:rPr>
          <w:b/>
          <w:sz w:val="22"/>
        </w:rPr>
      </w:pPr>
    </w:p>
    <w:p w:rsidR="00CD092B" w:rsidRPr="0089397E" w:rsidRDefault="00CD092B" w:rsidP="00CD092B">
      <w:pPr>
        <w:jc w:val="center"/>
        <w:rPr>
          <w:b/>
          <w:sz w:val="22"/>
        </w:rPr>
      </w:pPr>
    </w:p>
    <w:p w:rsidR="00893B8F" w:rsidRPr="0089397E" w:rsidRDefault="00893B8F" w:rsidP="00CD092B">
      <w:pPr>
        <w:jc w:val="center"/>
        <w:rPr>
          <w:b/>
          <w:sz w:val="8"/>
        </w:rPr>
      </w:pPr>
    </w:p>
    <w:tbl>
      <w:tblPr>
        <w:tblStyle w:val="Tabela-Siatk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634"/>
      </w:tblGrid>
      <w:tr w:rsidR="003E21E2" w:rsidRPr="0089397E" w:rsidTr="00CA3D59">
        <w:tc>
          <w:tcPr>
            <w:tcW w:w="9634" w:type="dxa"/>
            <w:shd w:val="clear" w:color="auto" w:fill="C2D69B" w:themeFill="accent3" w:themeFillTint="99"/>
          </w:tcPr>
          <w:p w:rsidR="003E21E2" w:rsidRPr="0089397E" w:rsidRDefault="003E21E2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DANE KREDYTOBIORCY</w:t>
            </w:r>
          </w:p>
        </w:tc>
      </w:tr>
    </w:tbl>
    <w:p w:rsidR="003E21E2" w:rsidRPr="0089397E" w:rsidRDefault="003E21E2"/>
    <w:tbl>
      <w:tblPr>
        <w:tblStyle w:val="Tabela-Siatk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204"/>
        <w:gridCol w:w="1729"/>
        <w:gridCol w:w="1701"/>
      </w:tblGrid>
      <w:tr w:rsidR="003E21E2" w:rsidRPr="0089397E" w:rsidTr="00685FFC">
        <w:tc>
          <w:tcPr>
            <w:tcW w:w="9634" w:type="dxa"/>
            <w:gridSpan w:val="3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</w:tcPr>
          <w:p w:rsidR="00685FFC" w:rsidRPr="0089397E" w:rsidRDefault="00685FFC"/>
        </w:tc>
      </w:tr>
      <w:tr w:rsidR="003E21E2" w:rsidRPr="0089397E" w:rsidTr="002B116B">
        <w:trPr>
          <w:trHeight w:val="399"/>
        </w:trPr>
        <w:tc>
          <w:tcPr>
            <w:tcW w:w="9634" w:type="dxa"/>
            <w:gridSpan w:val="3"/>
            <w:tcBorders>
              <w:left w:val="nil"/>
              <w:bottom w:val="single" w:sz="4" w:space="0" w:color="C2D69B" w:themeColor="accent3" w:themeTint="99"/>
              <w:right w:val="nil"/>
            </w:tcBorders>
          </w:tcPr>
          <w:p w:rsidR="003E21E2" w:rsidRPr="0089397E" w:rsidRDefault="00685FFC" w:rsidP="00685FFC">
            <w:pPr>
              <w:jc w:val="center"/>
              <w:rPr>
                <w:sz w:val="14"/>
                <w:szCs w:val="14"/>
              </w:rPr>
            </w:pPr>
            <w:r w:rsidRPr="0089397E">
              <w:rPr>
                <w:sz w:val="14"/>
                <w:szCs w:val="14"/>
              </w:rPr>
              <w:t>pełna nazwa / imiona i nazwisko</w:t>
            </w:r>
          </w:p>
        </w:tc>
      </w:tr>
      <w:tr w:rsidR="003E21E2" w:rsidRPr="0089397E" w:rsidTr="002B116B">
        <w:trPr>
          <w:trHeight w:val="251"/>
        </w:trPr>
        <w:tc>
          <w:tcPr>
            <w:tcW w:w="9634" w:type="dxa"/>
            <w:gridSpan w:val="3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C2D69B" w:themeFill="accent3" w:themeFillTint="99"/>
          </w:tcPr>
          <w:p w:rsidR="003E21E2" w:rsidRPr="0089397E" w:rsidRDefault="003E21E2" w:rsidP="00D05FF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INFORMACJE DODATKOWE</w:t>
            </w:r>
          </w:p>
        </w:tc>
      </w:tr>
      <w:tr w:rsidR="003E21E2" w:rsidRPr="0089397E" w:rsidTr="002B116B">
        <w:trPr>
          <w:trHeight w:val="470"/>
        </w:trPr>
        <w:tc>
          <w:tcPr>
            <w:tcW w:w="6204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3E21E2" w:rsidP="00932F3D">
            <w:r w:rsidRPr="0089397E">
              <w:rPr>
                <w:sz w:val="18"/>
              </w:rPr>
              <w:t xml:space="preserve">Czy kredytobiorca posiada zaległości wobec </w:t>
            </w:r>
            <w:r w:rsidR="00932F3D" w:rsidRPr="0089397E">
              <w:rPr>
                <w:sz w:val="18"/>
              </w:rPr>
              <w:t>ZUS/KRUS/</w:t>
            </w:r>
            <w:r w:rsidRPr="0089397E">
              <w:rPr>
                <w:sz w:val="18"/>
              </w:rPr>
              <w:t>Urzędu Skarbowego</w:t>
            </w:r>
            <w:r w:rsidR="00932F3D" w:rsidRPr="0089397E">
              <w:rPr>
                <w:sz w:val="18"/>
              </w:rPr>
              <w:t>/</w:t>
            </w:r>
            <w:r w:rsidRPr="0089397E">
              <w:rPr>
                <w:sz w:val="18"/>
              </w:rPr>
              <w:t>Urzędu Gminy?</w:t>
            </w:r>
          </w:p>
        </w:tc>
        <w:tc>
          <w:tcPr>
            <w:tcW w:w="1729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3272A2" w:rsidP="003272A2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="00916424"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21E2"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="00916424" w:rsidRPr="0089397E">
              <w:rPr>
                <w:sz w:val="16"/>
              </w:rPr>
              <w:fldChar w:fldCharType="end"/>
            </w:r>
            <w:r w:rsidR="003E21E2"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3272A2" w:rsidP="003272A2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="00916424"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21E2"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="00916424" w:rsidRPr="0089397E">
              <w:rPr>
                <w:sz w:val="16"/>
              </w:rPr>
              <w:fldChar w:fldCharType="end"/>
            </w:r>
            <w:r w:rsidR="003E21E2" w:rsidRPr="0089397E">
              <w:rPr>
                <w:sz w:val="16"/>
              </w:rPr>
              <w:t xml:space="preserve"> </w:t>
            </w:r>
          </w:p>
        </w:tc>
      </w:tr>
      <w:tr w:rsidR="003E21E2" w:rsidRPr="0089397E" w:rsidTr="002B116B">
        <w:trPr>
          <w:trHeight w:val="470"/>
        </w:trPr>
        <w:tc>
          <w:tcPr>
            <w:tcW w:w="6204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D57705" w:rsidP="00A715D2">
            <w:pPr>
              <w:ind w:right="283"/>
              <w:rPr>
                <w:sz w:val="18"/>
              </w:rPr>
            </w:pPr>
            <w:r w:rsidRPr="0089397E">
              <w:rPr>
                <w:sz w:val="18"/>
              </w:rPr>
              <w:t>Czy wobec kredytobiorcy toczy się postępowanie cywilne, egzekucyjne, karne, karne skarbowe, naprawcze lub upadłościowe?</w:t>
            </w:r>
          </w:p>
        </w:tc>
        <w:tc>
          <w:tcPr>
            <w:tcW w:w="1729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3272A2" w:rsidP="003272A2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="00916424"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21E2"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="00916424" w:rsidRPr="0089397E">
              <w:rPr>
                <w:sz w:val="16"/>
              </w:rPr>
              <w:fldChar w:fldCharType="end"/>
            </w:r>
            <w:r w:rsidR="003E21E2"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3272A2" w:rsidP="003272A2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="00916424"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21E2"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="00916424" w:rsidRPr="0089397E">
              <w:rPr>
                <w:sz w:val="16"/>
              </w:rPr>
              <w:fldChar w:fldCharType="end"/>
            </w:r>
            <w:r w:rsidR="003E21E2" w:rsidRPr="0089397E">
              <w:rPr>
                <w:sz w:val="16"/>
              </w:rPr>
              <w:t xml:space="preserve"> </w:t>
            </w:r>
          </w:p>
        </w:tc>
      </w:tr>
      <w:tr w:rsidR="003E21E2" w:rsidRPr="0089397E" w:rsidTr="002B116B">
        <w:trPr>
          <w:trHeight w:val="470"/>
        </w:trPr>
        <w:tc>
          <w:tcPr>
            <w:tcW w:w="6204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3E21E2" w:rsidP="00A715D2">
            <w:pPr>
              <w:ind w:right="283"/>
              <w:rPr>
                <w:sz w:val="18"/>
              </w:rPr>
            </w:pPr>
            <w:r w:rsidRPr="0089397E">
              <w:rPr>
                <w:sz w:val="18"/>
              </w:rPr>
              <w:t xml:space="preserve">Czy </w:t>
            </w:r>
            <w:r w:rsidR="00D57705" w:rsidRPr="0089397E">
              <w:rPr>
                <w:sz w:val="18"/>
              </w:rPr>
              <w:t>działalność</w:t>
            </w:r>
            <w:r w:rsidRPr="0089397E">
              <w:rPr>
                <w:sz w:val="18"/>
              </w:rPr>
              <w:t xml:space="preserve"> kredytobiorcy </w:t>
            </w:r>
            <w:r w:rsidR="00D57705" w:rsidRPr="0089397E">
              <w:rPr>
                <w:sz w:val="18"/>
              </w:rPr>
              <w:t>podlega sezonowości</w:t>
            </w:r>
            <w:r w:rsidRPr="0089397E">
              <w:rPr>
                <w:sz w:val="18"/>
              </w:rPr>
              <w:t>?</w:t>
            </w:r>
          </w:p>
        </w:tc>
        <w:tc>
          <w:tcPr>
            <w:tcW w:w="1729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3272A2" w:rsidP="003272A2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="00916424"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21E2"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="00916424" w:rsidRPr="0089397E">
              <w:rPr>
                <w:sz w:val="16"/>
              </w:rPr>
              <w:fldChar w:fldCharType="end"/>
            </w:r>
            <w:r w:rsidR="003E21E2"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3E21E2" w:rsidRPr="0089397E" w:rsidRDefault="003272A2" w:rsidP="003272A2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="00916424"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21E2"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="00916424" w:rsidRPr="0089397E">
              <w:rPr>
                <w:sz w:val="16"/>
              </w:rPr>
              <w:fldChar w:fldCharType="end"/>
            </w:r>
            <w:r w:rsidR="003E21E2" w:rsidRPr="0089397E">
              <w:rPr>
                <w:sz w:val="16"/>
              </w:rPr>
              <w:t xml:space="preserve"> </w:t>
            </w:r>
          </w:p>
        </w:tc>
      </w:tr>
      <w:tr w:rsidR="00932F3D" w:rsidRPr="0089397E" w:rsidTr="002B116B">
        <w:trPr>
          <w:trHeight w:val="470"/>
        </w:trPr>
        <w:tc>
          <w:tcPr>
            <w:tcW w:w="6204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932F3D" w:rsidRPr="0089397E" w:rsidRDefault="00A96C43" w:rsidP="00932F3D">
            <w:pPr>
              <w:ind w:right="283"/>
              <w:rPr>
                <w:sz w:val="18"/>
              </w:rPr>
            </w:pPr>
            <w:r w:rsidRPr="0089397E">
              <w:rPr>
                <w:sz w:val="18"/>
              </w:rPr>
              <w:t>Czy kredytobiorca zmienił profil działalności, odbiorców, dostawców?</w:t>
            </w:r>
          </w:p>
        </w:tc>
        <w:tc>
          <w:tcPr>
            <w:tcW w:w="1729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932F3D" w:rsidRPr="0089397E" w:rsidRDefault="00932F3D" w:rsidP="00932F3D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932F3D" w:rsidRPr="0089397E" w:rsidRDefault="00932F3D" w:rsidP="00932F3D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</w:tr>
      <w:tr w:rsidR="00932F3D" w:rsidRPr="0089397E" w:rsidTr="002B116B">
        <w:trPr>
          <w:trHeight w:val="538"/>
        </w:trPr>
        <w:tc>
          <w:tcPr>
            <w:tcW w:w="6204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932F3D" w:rsidRPr="0089397E" w:rsidRDefault="00932F3D" w:rsidP="002372A5">
            <w:pPr>
              <w:ind w:right="283"/>
              <w:rPr>
                <w:sz w:val="18"/>
              </w:rPr>
            </w:pPr>
            <w:r w:rsidRPr="0089397E">
              <w:rPr>
                <w:sz w:val="18"/>
              </w:rPr>
              <w:t xml:space="preserve">Czy kredytobiorca zwiększył zobowiązania z tytułu </w:t>
            </w:r>
            <w:r w:rsidR="002372A5" w:rsidRPr="0089397E">
              <w:rPr>
                <w:sz w:val="18"/>
              </w:rPr>
              <w:t>kredytu kupieckiego lub pożyczek od udziałowców/podmiotów powiązanych?</w:t>
            </w:r>
          </w:p>
        </w:tc>
        <w:tc>
          <w:tcPr>
            <w:tcW w:w="1729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932F3D" w:rsidRPr="0089397E" w:rsidRDefault="00932F3D" w:rsidP="00932F3D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932F3D" w:rsidRPr="0089397E" w:rsidRDefault="00932F3D" w:rsidP="00932F3D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</w:tr>
      <w:tr w:rsidR="002372A5" w:rsidRPr="0089397E" w:rsidTr="002B116B">
        <w:trPr>
          <w:trHeight w:val="561"/>
        </w:trPr>
        <w:tc>
          <w:tcPr>
            <w:tcW w:w="6204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2372A5" w:rsidRPr="0089397E" w:rsidRDefault="002372A5" w:rsidP="002372A5">
            <w:pPr>
              <w:ind w:right="283"/>
              <w:rPr>
                <w:sz w:val="18"/>
              </w:rPr>
            </w:pPr>
            <w:r w:rsidRPr="0089397E">
              <w:rPr>
                <w:sz w:val="18"/>
              </w:rPr>
              <w:t>Czy kredytobiorca zwiększył zobowiązania z tytułu poręczeń, gwarancji, leasingu, faktoringu lub zobowiązań wekslowych?</w:t>
            </w:r>
          </w:p>
        </w:tc>
        <w:tc>
          <w:tcPr>
            <w:tcW w:w="1729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2372A5" w:rsidRPr="0089397E" w:rsidRDefault="002372A5" w:rsidP="002372A5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2372A5" w:rsidRPr="0089397E" w:rsidRDefault="002372A5" w:rsidP="002372A5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</w:tr>
      <w:tr w:rsidR="002372A5" w:rsidRPr="0089397E" w:rsidTr="002B116B">
        <w:trPr>
          <w:trHeight w:val="1135"/>
        </w:trPr>
        <w:tc>
          <w:tcPr>
            <w:tcW w:w="9634" w:type="dxa"/>
            <w:gridSpan w:val="3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</w:tcPr>
          <w:p w:rsidR="002372A5" w:rsidRPr="0089397E" w:rsidRDefault="002372A5" w:rsidP="002372A5">
            <w:pPr>
              <w:ind w:right="283"/>
              <w:rPr>
                <w:b/>
                <w:i/>
                <w:sz w:val="18"/>
              </w:rPr>
            </w:pPr>
            <w:r w:rsidRPr="0089397E">
              <w:rPr>
                <w:b/>
                <w:i/>
                <w:sz w:val="18"/>
              </w:rPr>
              <w:t>W przypadku zaznaczenia odpowiedzi „TAK” należy wpisać komentarz:</w:t>
            </w:r>
          </w:p>
          <w:p w:rsidR="002372A5" w:rsidRPr="0089397E" w:rsidRDefault="002372A5" w:rsidP="002372A5">
            <w:pPr>
              <w:ind w:right="283"/>
              <w:rPr>
                <w:sz w:val="18"/>
              </w:rPr>
            </w:pPr>
          </w:p>
          <w:p w:rsidR="002372A5" w:rsidRPr="0089397E" w:rsidRDefault="002372A5" w:rsidP="002372A5">
            <w:pPr>
              <w:ind w:right="283"/>
              <w:rPr>
                <w:sz w:val="18"/>
              </w:rPr>
            </w:pPr>
          </w:p>
          <w:p w:rsidR="00E0412D" w:rsidRPr="0089397E" w:rsidRDefault="00E0412D" w:rsidP="002372A5">
            <w:pPr>
              <w:ind w:right="283"/>
              <w:rPr>
                <w:sz w:val="16"/>
              </w:rPr>
            </w:pPr>
          </w:p>
        </w:tc>
      </w:tr>
    </w:tbl>
    <w:p w:rsidR="003E21E2" w:rsidRPr="0089397E" w:rsidRDefault="003E21E2"/>
    <w:tbl>
      <w:tblPr>
        <w:tblStyle w:val="Tabela-Siatk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634"/>
      </w:tblGrid>
      <w:tr w:rsidR="00145BB1" w:rsidRPr="0089397E" w:rsidTr="00CA3D59">
        <w:tc>
          <w:tcPr>
            <w:tcW w:w="9634" w:type="dxa"/>
            <w:shd w:val="clear" w:color="auto" w:fill="C2D69B" w:themeFill="accent3" w:themeFillTint="99"/>
          </w:tcPr>
          <w:p w:rsidR="00145BB1" w:rsidRPr="0089397E" w:rsidRDefault="00145BB1" w:rsidP="00707CC4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INFORMACJA O PODMIOTACH POWIĄZANYCH</w:t>
            </w:r>
          </w:p>
        </w:tc>
      </w:tr>
    </w:tbl>
    <w:tbl>
      <w:tblPr>
        <w:tblStyle w:val="Tabela-Siatka1"/>
        <w:tblW w:w="0" w:type="auto"/>
        <w:tblBorders>
          <w:top w:val="single" w:sz="4" w:space="0" w:color="C2D69B" w:themeColor="accent3" w:themeTint="99"/>
          <w:left w:val="single" w:sz="4" w:space="0" w:color="C2D69B" w:themeColor="accent3" w:themeTint="99"/>
          <w:bottom w:val="single" w:sz="4" w:space="0" w:color="C2D69B" w:themeColor="accent3" w:themeTint="99"/>
          <w:right w:val="single" w:sz="4" w:space="0" w:color="C2D69B" w:themeColor="accent3" w:themeTint="99"/>
          <w:insideH w:val="single" w:sz="4" w:space="0" w:color="C2D69B" w:themeColor="accent3" w:themeTint="99"/>
          <w:insideV w:val="single" w:sz="4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2729"/>
        <w:gridCol w:w="1519"/>
        <w:gridCol w:w="1083"/>
        <w:gridCol w:w="918"/>
        <w:gridCol w:w="1217"/>
        <w:gridCol w:w="1176"/>
        <w:gridCol w:w="992"/>
      </w:tblGrid>
      <w:tr w:rsidR="00E0412D" w:rsidRPr="0089397E" w:rsidTr="00A01B9F">
        <w:trPr>
          <w:trHeight w:val="551"/>
        </w:trPr>
        <w:tc>
          <w:tcPr>
            <w:tcW w:w="4248" w:type="dxa"/>
            <w:gridSpan w:val="2"/>
            <w:vAlign w:val="center"/>
          </w:tcPr>
          <w:p w:rsidR="00E0412D" w:rsidRPr="0089397E" w:rsidRDefault="00E0412D" w:rsidP="00E0412D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Czy występują podmioty powiązane?</w:t>
            </w:r>
          </w:p>
        </w:tc>
        <w:tc>
          <w:tcPr>
            <w:tcW w:w="2001" w:type="dxa"/>
            <w:gridSpan w:val="2"/>
            <w:vAlign w:val="center"/>
          </w:tcPr>
          <w:p w:rsidR="00E0412D" w:rsidRPr="0089397E" w:rsidRDefault="00E0412D" w:rsidP="00E0412D">
            <w:pPr>
              <w:ind w:right="284"/>
              <w:rPr>
                <w:sz w:val="16"/>
              </w:rPr>
            </w:pPr>
            <w:r w:rsidRPr="0089397E">
              <w:rPr>
                <w:sz w:val="16"/>
              </w:rPr>
              <w:t xml:space="preserve">TAK     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3385" w:type="dxa"/>
            <w:gridSpan w:val="3"/>
            <w:vAlign w:val="center"/>
          </w:tcPr>
          <w:p w:rsidR="00E0412D" w:rsidRPr="0089397E" w:rsidRDefault="00E0412D" w:rsidP="00E0412D">
            <w:pPr>
              <w:spacing w:line="259" w:lineRule="auto"/>
              <w:rPr>
                <w:sz w:val="16"/>
                <w:szCs w:val="16"/>
              </w:rPr>
            </w:pPr>
            <w:r w:rsidRPr="0089397E">
              <w:rPr>
                <w:sz w:val="16"/>
              </w:rPr>
              <w:t xml:space="preserve">NIE      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</w:p>
        </w:tc>
      </w:tr>
      <w:tr w:rsidR="00E0412D" w:rsidRPr="0089397E" w:rsidTr="00A01B9F">
        <w:trPr>
          <w:trHeight w:val="407"/>
        </w:trPr>
        <w:tc>
          <w:tcPr>
            <w:tcW w:w="4248" w:type="dxa"/>
            <w:gridSpan w:val="2"/>
            <w:tcBorders>
              <w:bottom w:val="single" w:sz="4" w:space="0" w:color="C2D69B" w:themeColor="accent3" w:themeTint="99"/>
            </w:tcBorders>
            <w:vAlign w:val="center"/>
          </w:tcPr>
          <w:p w:rsidR="00E0412D" w:rsidRPr="0089397E" w:rsidRDefault="00E0412D" w:rsidP="00E0412D">
            <w:pPr>
              <w:ind w:right="284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Wykaz i struktura podmiotów powiązanych: </w:t>
            </w:r>
          </w:p>
        </w:tc>
        <w:tc>
          <w:tcPr>
            <w:tcW w:w="5386" w:type="dxa"/>
            <w:gridSpan w:val="5"/>
            <w:tcBorders>
              <w:bottom w:val="single" w:sz="4" w:space="0" w:color="C2D69B" w:themeColor="accent3" w:themeTint="99"/>
            </w:tcBorders>
            <w:vAlign w:val="center"/>
          </w:tcPr>
          <w:p w:rsidR="00E0412D" w:rsidRPr="0089397E" w:rsidRDefault="00E0412D" w:rsidP="00E0412D">
            <w:pPr>
              <w:spacing w:line="259" w:lineRule="auto"/>
              <w:rPr>
                <w:sz w:val="16"/>
              </w:rPr>
            </w:pPr>
            <w:r w:rsidRPr="0089397E">
              <w:rPr>
                <w:sz w:val="16"/>
              </w:rPr>
              <w:t xml:space="preserve">BEZ ZMIAN      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</w:p>
          <w:p w:rsidR="00E0412D" w:rsidRPr="0089397E" w:rsidRDefault="00E0412D" w:rsidP="00E0412D">
            <w:pPr>
              <w:spacing w:line="259" w:lineRule="auto"/>
              <w:rPr>
                <w:sz w:val="16"/>
              </w:rPr>
            </w:pPr>
          </w:p>
          <w:p w:rsidR="00E0412D" w:rsidRPr="0089397E" w:rsidRDefault="00E0412D" w:rsidP="00E0412D">
            <w:pPr>
              <w:spacing w:line="259" w:lineRule="auto"/>
              <w:rPr>
                <w:sz w:val="16"/>
              </w:rPr>
            </w:pPr>
            <w:r w:rsidRPr="0089397E">
              <w:rPr>
                <w:sz w:val="16"/>
              </w:rPr>
              <w:t>w odniesieniu do ostatnio przekazanej do Banku informacji</w:t>
            </w:r>
          </w:p>
        </w:tc>
      </w:tr>
      <w:tr w:rsidR="00E0412D" w:rsidRPr="0089397E" w:rsidTr="00A01B9F">
        <w:trPr>
          <w:trHeight w:val="430"/>
        </w:trPr>
        <w:tc>
          <w:tcPr>
            <w:tcW w:w="9634" w:type="dxa"/>
            <w:gridSpan w:val="7"/>
            <w:tcBorders>
              <w:left w:val="nil"/>
              <w:right w:val="nil"/>
            </w:tcBorders>
            <w:vAlign w:val="center"/>
          </w:tcPr>
          <w:p w:rsidR="00E0412D" w:rsidRPr="0089397E" w:rsidRDefault="00E0412D" w:rsidP="00E0412D">
            <w:pPr>
              <w:spacing w:line="259" w:lineRule="auto"/>
              <w:rPr>
                <w:sz w:val="16"/>
              </w:rPr>
            </w:pPr>
            <w:r w:rsidRPr="0089397E">
              <w:rPr>
                <w:i/>
                <w:sz w:val="18"/>
                <w:szCs w:val="18"/>
              </w:rPr>
              <w:t>Poniższa tabela wypełniana w przypadku zmian dot. podmiotów powiązanych:</w:t>
            </w:r>
          </w:p>
        </w:tc>
      </w:tr>
      <w:tr w:rsidR="00E0412D" w:rsidRPr="0089397E" w:rsidTr="00A01B9F">
        <w:tc>
          <w:tcPr>
            <w:tcW w:w="2729" w:type="dxa"/>
            <w:shd w:val="clear" w:color="auto" w:fill="C2D69B" w:themeFill="accent3" w:themeFillTint="99"/>
            <w:vAlign w:val="center"/>
          </w:tcPr>
          <w:p w:rsidR="00E0412D" w:rsidRPr="0089397E" w:rsidRDefault="00E0412D" w:rsidP="00E0412D">
            <w:pPr>
              <w:jc w:val="center"/>
              <w:rPr>
                <w:b/>
                <w:sz w:val="16"/>
                <w:szCs w:val="16"/>
              </w:rPr>
            </w:pPr>
            <w:r w:rsidRPr="0089397E">
              <w:rPr>
                <w:b/>
                <w:sz w:val="16"/>
                <w:szCs w:val="16"/>
              </w:rPr>
              <w:t>Pełna nazwa podmiotu powiązanego</w:t>
            </w:r>
          </w:p>
        </w:tc>
        <w:tc>
          <w:tcPr>
            <w:tcW w:w="1519" w:type="dxa"/>
            <w:shd w:val="clear" w:color="auto" w:fill="C2D69B" w:themeFill="accent3" w:themeFillTint="99"/>
            <w:vAlign w:val="center"/>
          </w:tcPr>
          <w:p w:rsidR="00E0412D" w:rsidRPr="0089397E" w:rsidRDefault="00E0412D" w:rsidP="00E0412D">
            <w:pPr>
              <w:jc w:val="center"/>
              <w:rPr>
                <w:b/>
                <w:sz w:val="16"/>
                <w:szCs w:val="16"/>
              </w:rPr>
            </w:pPr>
            <w:r w:rsidRPr="0089397E">
              <w:rPr>
                <w:b/>
                <w:sz w:val="16"/>
                <w:szCs w:val="16"/>
              </w:rPr>
              <w:t>Rodzaj powiązania*</w:t>
            </w:r>
          </w:p>
        </w:tc>
        <w:tc>
          <w:tcPr>
            <w:tcW w:w="1083" w:type="dxa"/>
            <w:shd w:val="clear" w:color="auto" w:fill="C2D69B" w:themeFill="accent3" w:themeFillTint="99"/>
            <w:vAlign w:val="center"/>
          </w:tcPr>
          <w:p w:rsidR="00E0412D" w:rsidRPr="0089397E" w:rsidRDefault="00E0412D" w:rsidP="00E0412D">
            <w:pPr>
              <w:jc w:val="center"/>
              <w:rPr>
                <w:b/>
                <w:sz w:val="16"/>
                <w:szCs w:val="16"/>
              </w:rPr>
            </w:pPr>
            <w:r w:rsidRPr="0089397E">
              <w:rPr>
                <w:b/>
                <w:sz w:val="16"/>
                <w:szCs w:val="16"/>
              </w:rPr>
              <w:t>REGON</w:t>
            </w:r>
          </w:p>
        </w:tc>
        <w:tc>
          <w:tcPr>
            <w:tcW w:w="918" w:type="dxa"/>
            <w:shd w:val="clear" w:color="auto" w:fill="C2D69B" w:themeFill="accent3" w:themeFillTint="99"/>
            <w:vAlign w:val="center"/>
          </w:tcPr>
          <w:p w:rsidR="00E0412D" w:rsidRPr="0089397E" w:rsidRDefault="00E0412D" w:rsidP="00E0412D">
            <w:pPr>
              <w:jc w:val="center"/>
              <w:rPr>
                <w:b/>
                <w:sz w:val="16"/>
                <w:szCs w:val="16"/>
              </w:rPr>
            </w:pPr>
            <w:r w:rsidRPr="0089397E">
              <w:rPr>
                <w:b/>
                <w:sz w:val="16"/>
                <w:szCs w:val="16"/>
              </w:rPr>
              <w:t>NIP</w:t>
            </w:r>
          </w:p>
        </w:tc>
        <w:tc>
          <w:tcPr>
            <w:tcW w:w="1217" w:type="dxa"/>
            <w:shd w:val="clear" w:color="auto" w:fill="C2D69B" w:themeFill="accent3" w:themeFillTint="99"/>
            <w:vAlign w:val="center"/>
          </w:tcPr>
          <w:p w:rsidR="00E0412D" w:rsidRPr="0089397E" w:rsidRDefault="00E0412D" w:rsidP="00E0412D">
            <w:pPr>
              <w:jc w:val="center"/>
              <w:rPr>
                <w:b/>
                <w:sz w:val="16"/>
                <w:szCs w:val="16"/>
              </w:rPr>
            </w:pPr>
            <w:r w:rsidRPr="0089397E">
              <w:rPr>
                <w:b/>
                <w:sz w:val="16"/>
                <w:szCs w:val="16"/>
              </w:rPr>
              <w:t>Udział % klienta w podmiocie powiązanym</w:t>
            </w:r>
          </w:p>
        </w:tc>
        <w:tc>
          <w:tcPr>
            <w:tcW w:w="1176" w:type="dxa"/>
            <w:shd w:val="clear" w:color="auto" w:fill="C2D69B" w:themeFill="accent3" w:themeFillTint="99"/>
            <w:vAlign w:val="center"/>
          </w:tcPr>
          <w:p w:rsidR="00E0412D" w:rsidRPr="0089397E" w:rsidRDefault="00E0412D" w:rsidP="00E0412D">
            <w:pPr>
              <w:jc w:val="center"/>
              <w:rPr>
                <w:b/>
                <w:sz w:val="16"/>
                <w:szCs w:val="16"/>
              </w:rPr>
            </w:pPr>
            <w:r w:rsidRPr="0089397E">
              <w:rPr>
                <w:b/>
                <w:sz w:val="16"/>
                <w:szCs w:val="16"/>
              </w:rPr>
              <w:t>% wzajemnych transakcji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:rsidR="00E0412D" w:rsidRPr="0089397E" w:rsidRDefault="00E0412D" w:rsidP="00E0412D">
            <w:pPr>
              <w:jc w:val="center"/>
              <w:rPr>
                <w:b/>
                <w:sz w:val="16"/>
                <w:szCs w:val="16"/>
              </w:rPr>
            </w:pPr>
            <w:r w:rsidRPr="0089397E">
              <w:rPr>
                <w:b/>
                <w:sz w:val="16"/>
                <w:szCs w:val="16"/>
              </w:rPr>
              <w:t xml:space="preserve">Uwagi </w:t>
            </w:r>
            <w:r w:rsidRPr="0089397E">
              <w:rPr>
                <w:b/>
                <w:sz w:val="16"/>
                <w:szCs w:val="16"/>
              </w:rPr>
              <w:br/>
              <w:t>(np. kwota poręczenia / pożyczki)</w:t>
            </w:r>
          </w:p>
        </w:tc>
      </w:tr>
      <w:tr w:rsidR="00E0412D" w:rsidRPr="0089397E" w:rsidTr="00A01B9F">
        <w:tc>
          <w:tcPr>
            <w:tcW w:w="2729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3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8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6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</w:tr>
      <w:tr w:rsidR="00E0412D" w:rsidRPr="0089397E" w:rsidTr="00A01B9F">
        <w:tc>
          <w:tcPr>
            <w:tcW w:w="2729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3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8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6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</w:tr>
      <w:tr w:rsidR="00E0412D" w:rsidRPr="0089397E" w:rsidTr="00A01B9F">
        <w:tc>
          <w:tcPr>
            <w:tcW w:w="2729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3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8" w:type="dxa"/>
            <w:vAlign w:val="center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6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0412D" w:rsidRPr="0089397E" w:rsidRDefault="00E0412D" w:rsidP="00E0412D">
            <w:pPr>
              <w:jc w:val="center"/>
              <w:rPr>
                <w:sz w:val="18"/>
                <w:szCs w:val="18"/>
              </w:rPr>
            </w:pPr>
          </w:p>
        </w:tc>
      </w:tr>
    </w:tbl>
    <w:p w:rsidR="00145BB1" w:rsidRPr="0089397E" w:rsidRDefault="00145BB1" w:rsidP="00145BB1">
      <w:pPr>
        <w:autoSpaceDE w:val="0"/>
        <w:autoSpaceDN w:val="0"/>
        <w:adjustRightInd w:val="0"/>
        <w:ind w:left="142"/>
        <w:rPr>
          <w:b/>
          <w:spacing w:val="-4"/>
          <w:sz w:val="16"/>
          <w:szCs w:val="14"/>
        </w:rPr>
      </w:pPr>
      <w:r w:rsidRPr="0089397E">
        <w:rPr>
          <w:b/>
          <w:spacing w:val="-4"/>
          <w:sz w:val="16"/>
          <w:szCs w:val="14"/>
        </w:rPr>
        <w:t xml:space="preserve">*) </w:t>
      </w:r>
      <w:r w:rsidRPr="0089397E">
        <w:rPr>
          <w:b/>
          <w:iCs/>
          <w:spacing w:val="-4"/>
          <w:sz w:val="16"/>
          <w:szCs w:val="14"/>
        </w:rPr>
        <w:t xml:space="preserve">Kapitałowe (K); Wspólne właścicielstwo (W); Zarządzanie (Z); Znacząca współpraca(S); Wzajemne gwarancje </w:t>
      </w:r>
      <w:r w:rsidRPr="0089397E">
        <w:rPr>
          <w:b/>
          <w:spacing w:val="-4"/>
          <w:sz w:val="16"/>
          <w:szCs w:val="14"/>
        </w:rPr>
        <w:t>p</w:t>
      </w:r>
      <w:r w:rsidRPr="0089397E">
        <w:rPr>
          <w:b/>
          <w:iCs/>
          <w:spacing w:val="-4"/>
          <w:sz w:val="16"/>
          <w:szCs w:val="14"/>
        </w:rPr>
        <w:t>oręczenia (G)</w:t>
      </w:r>
    </w:p>
    <w:p w:rsidR="00145BB1" w:rsidRPr="0089397E" w:rsidRDefault="00145BB1">
      <w:pPr>
        <w:rPr>
          <w:b/>
        </w:rPr>
      </w:pPr>
    </w:p>
    <w:tbl>
      <w:tblPr>
        <w:tblStyle w:val="Tabela-Siatk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204"/>
        <w:gridCol w:w="28"/>
        <w:gridCol w:w="1701"/>
        <w:gridCol w:w="1701"/>
      </w:tblGrid>
      <w:tr w:rsidR="00CD092B" w:rsidRPr="0089397E" w:rsidTr="002B116B">
        <w:trPr>
          <w:trHeight w:val="276"/>
        </w:trPr>
        <w:tc>
          <w:tcPr>
            <w:tcW w:w="9634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C2D69B" w:themeFill="accent3" w:themeFillTint="99"/>
            <w:vAlign w:val="center"/>
          </w:tcPr>
          <w:p w:rsidR="00CD092B" w:rsidRPr="0089397E" w:rsidRDefault="00CD092B" w:rsidP="00C74E20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STRUKTURA SPRZEDAŻY / ZAOPATRZENIA</w:t>
            </w:r>
          </w:p>
        </w:tc>
      </w:tr>
      <w:tr w:rsidR="00EE5E8D" w:rsidRPr="0089397E" w:rsidTr="002B116B">
        <w:trPr>
          <w:trHeight w:val="454"/>
        </w:trPr>
        <w:tc>
          <w:tcPr>
            <w:tcW w:w="6204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EE5E8D" w:rsidRPr="0089397E" w:rsidRDefault="00145BB1" w:rsidP="00145BB1">
            <w:pPr>
              <w:ind w:right="283"/>
              <w:rPr>
                <w:sz w:val="18"/>
              </w:rPr>
            </w:pPr>
            <w:r w:rsidRPr="0089397E">
              <w:rPr>
                <w:sz w:val="18"/>
              </w:rPr>
              <w:t>% u</w:t>
            </w:r>
            <w:r w:rsidR="00EE5E8D" w:rsidRPr="0089397E">
              <w:rPr>
                <w:sz w:val="18"/>
                <w:szCs w:val="18"/>
              </w:rPr>
              <w:t xml:space="preserve">dział głównych odbiorców w </w:t>
            </w:r>
            <w:r w:rsidRPr="0089397E">
              <w:rPr>
                <w:sz w:val="18"/>
                <w:szCs w:val="18"/>
              </w:rPr>
              <w:t>sprzedaży ogółem powyżej 20%</w:t>
            </w:r>
            <w:r w:rsidR="00EE5E8D" w:rsidRPr="0089397E">
              <w:rPr>
                <w:sz w:val="18"/>
                <w:szCs w:val="18"/>
              </w:rPr>
              <w:t>?</w:t>
            </w:r>
          </w:p>
        </w:tc>
        <w:tc>
          <w:tcPr>
            <w:tcW w:w="1729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EE5E8D" w:rsidRPr="0089397E" w:rsidRDefault="00EE5E8D" w:rsidP="00684A01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EE5E8D" w:rsidRPr="0089397E" w:rsidRDefault="00EE5E8D" w:rsidP="00684A01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</w:tr>
      <w:tr w:rsidR="00145BB1" w:rsidRPr="0089397E" w:rsidTr="002B116B">
        <w:trPr>
          <w:trHeight w:val="986"/>
        </w:trPr>
        <w:tc>
          <w:tcPr>
            <w:tcW w:w="9634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145BB1" w:rsidRPr="0089397E" w:rsidRDefault="00145BB1" w:rsidP="00145BB1">
            <w:pPr>
              <w:ind w:right="283"/>
              <w:rPr>
                <w:b/>
                <w:i/>
                <w:sz w:val="18"/>
              </w:rPr>
            </w:pPr>
            <w:r w:rsidRPr="0089397E">
              <w:rPr>
                <w:b/>
                <w:i/>
                <w:sz w:val="18"/>
              </w:rPr>
              <w:t xml:space="preserve">W przypadku zaznaczenia odpowiedzi „TAK” należy wskazać Nazwę odbiorcy wraz z % udziałem </w:t>
            </w:r>
            <w:r w:rsidRPr="0089397E">
              <w:rPr>
                <w:b/>
                <w:i/>
                <w:sz w:val="18"/>
              </w:rPr>
              <w:br/>
              <w:t>w sprzedaży:</w:t>
            </w:r>
          </w:p>
          <w:p w:rsidR="00145BB1" w:rsidRPr="0089397E" w:rsidRDefault="00145BB1" w:rsidP="00145BB1">
            <w:pPr>
              <w:ind w:right="283"/>
              <w:rPr>
                <w:sz w:val="18"/>
              </w:rPr>
            </w:pPr>
          </w:p>
          <w:p w:rsidR="00E0412D" w:rsidRPr="0089397E" w:rsidRDefault="00E0412D" w:rsidP="00145BB1">
            <w:pPr>
              <w:ind w:right="283"/>
              <w:rPr>
                <w:sz w:val="16"/>
              </w:rPr>
            </w:pPr>
          </w:p>
        </w:tc>
      </w:tr>
      <w:tr w:rsidR="00EE5E8D" w:rsidRPr="0089397E" w:rsidTr="002B116B">
        <w:trPr>
          <w:trHeight w:val="317"/>
        </w:trPr>
        <w:tc>
          <w:tcPr>
            <w:tcW w:w="6204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EE5E8D" w:rsidRPr="0089397E" w:rsidRDefault="00145BB1" w:rsidP="00222EB4">
            <w:pPr>
              <w:ind w:right="283"/>
              <w:rPr>
                <w:sz w:val="18"/>
              </w:rPr>
            </w:pPr>
            <w:r w:rsidRPr="0089397E">
              <w:rPr>
                <w:sz w:val="18"/>
              </w:rPr>
              <w:t>%</w:t>
            </w:r>
            <w:r w:rsidRPr="0089397E">
              <w:rPr>
                <w:sz w:val="18"/>
                <w:szCs w:val="18"/>
              </w:rPr>
              <w:t xml:space="preserve"> udział</w:t>
            </w:r>
            <w:r w:rsidR="00EE5E8D" w:rsidRPr="0089397E">
              <w:rPr>
                <w:sz w:val="18"/>
                <w:szCs w:val="18"/>
              </w:rPr>
              <w:t xml:space="preserve"> głównych dostawców</w:t>
            </w:r>
            <w:r w:rsidRPr="0089397E">
              <w:rPr>
                <w:sz w:val="18"/>
                <w:szCs w:val="18"/>
              </w:rPr>
              <w:t xml:space="preserve"> w sprzedaży ogółem powyżej 20%</w:t>
            </w:r>
            <w:r w:rsidR="00EE5E8D" w:rsidRPr="0089397E">
              <w:rPr>
                <w:sz w:val="18"/>
                <w:szCs w:val="18"/>
              </w:rPr>
              <w:t>?</w:t>
            </w:r>
          </w:p>
        </w:tc>
        <w:tc>
          <w:tcPr>
            <w:tcW w:w="1729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EE5E8D" w:rsidRPr="0089397E" w:rsidRDefault="00EE5E8D" w:rsidP="00684A01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EE5E8D" w:rsidRPr="0089397E" w:rsidRDefault="00EE5E8D" w:rsidP="00684A01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</w:tr>
      <w:tr w:rsidR="00EE5E8D" w:rsidRPr="0089397E" w:rsidTr="002D6971">
        <w:trPr>
          <w:trHeight w:val="1129"/>
        </w:trPr>
        <w:tc>
          <w:tcPr>
            <w:tcW w:w="9634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EE5E8D" w:rsidRPr="0089397E" w:rsidRDefault="00EE5E8D" w:rsidP="00C87CBA">
            <w:pPr>
              <w:ind w:right="283"/>
              <w:rPr>
                <w:b/>
                <w:i/>
                <w:sz w:val="18"/>
              </w:rPr>
            </w:pPr>
            <w:r w:rsidRPr="0089397E">
              <w:rPr>
                <w:b/>
                <w:i/>
                <w:sz w:val="18"/>
              </w:rPr>
              <w:t>W przypadku zaznaczenia odpowiedzi „TAK</w:t>
            </w:r>
            <w:r w:rsidR="00145BB1" w:rsidRPr="0089397E">
              <w:rPr>
                <w:b/>
                <w:i/>
                <w:sz w:val="18"/>
              </w:rPr>
              <w:t xml:space="preserve">” należy wskazać Nazwę </w:t>
            </w:r>
            <w:r w:rsidRPr="0089397E">
              <w:rPr>
                <w:b/>
                <w:i/>
                <w:sz w:val="18"/>
              </w:rPr>
              <w:t xml:space="preserve">dostawcy wraz z % udziałem </w:t>
            </w:r>
            <w:r w:rsidR="00145BB1" w:rsidRPr="0089397E">
              <w:rPr>
                <w:b/>
                <w:i/>
                <w:sz w:val="18"/>
              </w:rPr>
              <w:br/>
            </w:r>
            <w:r w:rsidRPr="0089397E">
              <w:rPr>
                <w:b/>
                <w:i/>
                <w:sz w:val="18"/>
              </w:rPr>
              <w:t>w zaopatrzeniu:</w:t>
            </w:r>
          </w:p>
          <w:p w:rsidR="00EE5E8D" w:rsidRPr="0089397E" w:rsidRDefault="00EE5E8D" w:rsidP="00C87CBA">
            <w:pPr>
              <w:ind w:right="283"/>
              <w:rPr>
                <w:sz w:val="18"/>
              </w:rPr>
            </w:pPr>
          </w:p>
          <w:p w:rsidR="00EE5E8D" w:rsidRPr="0089397E" w:rsidRDefault="00EE5E8D" w:rsidP="00C87CBA">
            <w:pPr>
              <w:ind w:right="283"/>
              <w:rPr>
                <w:sz w:val="16"/>
              </w:rPr>
            </w:pPr>
          </w:p>
          <w:p w:rsidR="002B116B" w:rsidRPr="0089397E" w:rsidRDefault="002B116B" w:rsidP="00C87CBA">
            <w:pPr>
              <w:ind w:right="283"/>
              <w:rPr>
                <w:sz w:val="16"/>
              </w:rPr>
            </w:pPr>
          </w:p>
          <w:p w:rsidR="002B116B" w:rsidRPr="0089397E" w:rsidRDefault="002B116B" w:rsidP="00C87CBA">
            <w:pPr>
              <w:ind w:right="283"/>
              <w:rPr>
                <w:sz w:val="16"/>
              </w:rPr>
            </w:pPr>
          </w:p>
          <w:p w:rsidR="002B116B" w:rsidRPr="0089397E" w:rsidRDefault="002B116B" w:rsidP="00C87CBA">
            <w:pPr>
              <w:ind w:right="283"/>
              <w:rPr>
                <w:sz w:val="16"/>
              </w:rPr>
            </w:pPr>
          </w:p>
        </w:tc>
      </w:tr>
      <w:tr w:rsidR="00C74E20" w:rsidRPr="0089397E" w:rsidTr="002D6971">
        <w:tblPrEx>
          <w:tblBorders>
            <w:top w:val="single" w:sz="4" w:space="0" w:color="76923C" w:themeColor="accent3" w:themeShade="BF"/>
            <w:left w:val="single" w:sz="4" w:space="0" w:color="76923C" w:themeColor="accent3" w:themeShade="BF"/>
            <w:bottom w:val="single" w:sz="4" w:space="0" w:color="76923C" w:themeColor="accent3" w:themeShade="BF"/>
            <w:right w:val="single" w:sz="4" w:space="0" w:color="76923C" w:themeColor="accent3" w:themeShade="BF"/>
            <w:insideH w:val="single" w:sz="4" w:space="0" w:color="76923C" w:themeColor="accent3" w:themeShade="BF"/>
            <w:insideV w:val="single" w:sz="4" w:space="0" w:color="76923C" w:themeColor="accent3" w:themeShade="BF"/>
          </w:tblBorders>
        </w:tblPrEx>
        <w:trPr>
          <w:trHeight w:val="275"/>
        </w:trPr>
        <w:tc>
          <w:tcPr>
            <w:tcW w:w="9634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C2D69B" w:themeFill="accent3" w:themeFillTint="99"/>
            <w:vAlign w:val="center"/>
          </w:tcPr>
          <w:p w:rsidR="00C74E20" w:rsidRPr="0089397E" w:rsidRDefault="00A96C43" w:rsidP="00A96C43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lastRenderedPageBreak/>
              <w:t xml:space="preserve">PRZETERMINOWANE </w:t>
            </w:r>
            <w:r w:rsidR="00C74E20" w:rsidRPr="0089397E">
              <w:rPr>
                <w:b/>
                <w:sz w:val="18"/>
                <w:szCs w:val="18"/>
              </w:rPr>
              <w:t>NALEŻNOŚCI I ZOBOWIĄZANIA NA KONIEC ZAKOŃCZONEGO KWARTAŁU</w:t>
            </w:r>
          </w:p>
        </w:tc>
      </w:tr>
      <w:tr w:rsidR="00C74E20" w:rsidRPr="0089397E" w:rsidTr="002D6971">
        <w:tblPrEx>
          <w:tblBorders>
            <w:top w:val="single" w:sz="4" w:space="0" w:color="76923C" w:themeColor="accent3" w:themeShade="BF"/>
            <w:left w:val="single" w:sz="4" w:space="0" w:color="76923C" w:themeColor="accent3" w:themeShade="BF"/>
            <w:bottom w:val="single" w:sz="4" w:space="0" w:color="76923C" w:themeColor="accent3" w:themeShade="BF"/>
            <w:right w:val="single" w:sz="4" w:space="0" w:color="76923C" w:themeColor="accent3" w:themeShade="BF"/>
            <w:insideH w:val="single" w:sz="4" w:space="0" w:color="76923C" w:themeColor="accent3" w:themeShade="BF"/>
            <w:insideV w:val="single" w:sz="4" w:space="0" w:color="76923C" w:themeColor="accent3" w:themeShade="BF"/>
          </w:tblBorders>
        </w:tblPrEx>
        <w:tc>
          <w:tcPr>
            <w:tcW w:w="6232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</w:tcPr>
          <w:p w:rsidR="00C74E20" w:rsidRPr="0089397E" w:rsidRDefault="00C74E20" w:rsidP="00C74E20">
            <w:pPr>
              <w:spacing w:before="120" w:after="120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Czy występują należności </w:t>
            </w:r>
            <w:r w:rsidR="00A96C43" w:rsidRPr="0089397E">
              <w:rPr>
                <w:sz w:val="18"/>
                <w:szCs w:val="18"/>
              </w:rPr>
              <w:t xml:space="preserve">lub zobowiązania </w:t>
            </w:r>
            <w:r w:rsidRPr="0089397E">
              <w:rPr>
                <w:sz w:val="18"/>
                <w:szCs w:val="18"/>
              </w:rPr>
              <w:t>przeterminowane?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C74E20" w:rsidRPr="0089397E" w:rsidRDefault="00C74E20" w:rsidP="00C74E20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="00916424"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="00916424"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C74E20" w:rsidRPr="0089397E" w:rsidRDefault="00C74E20" w:rsidP="00C74E20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="00916424"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="00916424"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</w:tr>
    </w:tbl>
    <w:p w:rsidR="00C74E20" w:rsidRPr="0089397E" w:rsidRDefault="00C74E20" w:rsidP="003272A2">
      <w:pPr>
        <w:rPr>
          <w:sz w:val="16"/>
          <w:szCs w:val="16"/>
        </w:rPr>
      </w:pPr>
    </w:p>
    <w:tbl>
      <w:tblPr>
        <w:tblStyle w:val="Tabela-Siatka"/>
        <w:tblW w:w="0" w:type="auto"/>
        <w:tblBorders>
          <w:top w:val="single" w:sz="4" w:space="0" w:color="C2D69B" w:themeColor="accent3" w:themeTint="99"/>
          <w:left w:val="single" w:sz="4" w:space="0" w:color="C2D69B" w:themeColor="accent3" w:themeTint="99"/>
          <w:bottom w:val="single" w:sz="4" w:space="0" w:color="C2D69B" w:themeColor="accent3" w:themeTint="99"/>
          <w:right w:val="single" w:sz="4" w:space="0" w:color="C2D69B" w:themeColor="accent3" w:themeTint="99"/>
          <w:insideH w:val="single" w:sz="4" w:space="0" w:color="C2D69B" w:themeColor="accent3" w:themeTint="99"/>
          <w:insideV w:val="single" w:sz="4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954"/>
        <w:gridCol w:w="2294"/>
        <w:gridCol w:w="1614"/>
        <w:gridCol w:w="2184"/>
        <w:gridCol w:w="1588"/>
      </w:tblGrid>
      <w:tr w:rsidR="002F7B7C" w:rsidRPr="0089397E" w:rsidTr="002D6971">
        <w:tc>
          <w:tcPr>
            <w:tcW w:w="9634" w:type="dxa"/>
            <w:gridSpan w:val="5"/>
            <w:shd w:val="clear" w:color="auto" w:fill="C2D69B" w:themeFill="accent3" w:themeFillTint="99"/>
          </w:tcPr>
          <w:p w:rsidR="002F7B7C" w:rsidRPr="0089397E" w:rsidRDefault="00C87CBA" w:rsidP="002F7B7C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STRUKTURA NALEŻNOŚCI I ZOBOWIĄZAŃ PRZETERMINOWANYCH</w:t>
            </w:r>
            <w:r w:rsidR="00A715D2" w:rsidRPr="0089397E">
              <w:rPr>
                <w:b/>
                <w:sz w:val="18"/>
                <w:szCs w:val="18"/>
              </w:rPr>
              <w:t>*</w:t>
            </w:r>
            <w:r w:rsidR="00966044" w:rsidRPr="0089397E">
              <w:rPr>
                <w:b/>
                <w:sz w:val="18"/>
                <w:szCs w:val="18"/>
              </w:rPr>
              <w:t xml:space="preserve"> /w tys. zł/</w:t>
            </w:r>
          </w:p>
        </w:tc>
      </w:tr>
      <w:tr w:rsidR="002F7B7C" w:rsidRPr="0089397E" w:rsidTr="002D6971">
        <w:trPr>
          <w:trHeight w:val="263"/>
        </w:trPr>
        <w:tc>
          <w:tcPr>
            <w:tcW w:w="1954" w:type="dxa"/>
            <w:vMerge w:val="restart"/>
            <w:shd w:val="clear" w:color="auto" w:fill="C2D69B" w:themeFill="accent3" w:themeFillTint="99"/>
            <w:vAlign w:val="center"/>
          </w:tcPr>
          <w:p w:rsidR="002F7B7C" w:rsidRPr="0089397E" w:rsidRDefault="00FA2A2F" w:rsidP="00CC405B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Okres – dni przeterminowania</w:t>
            </w:r>
          </w:p>
        </w:tc>
        <w:tc>
          <w:tcPr>
            <w:tcW w:w="3908" w:type="dxa"/>
            <w:gridSpan w:val="2"/>
            <w:shd w:val="clear" w:color="auto" w:fill="C2D69B" w:themeFill="accent3" w:themeFillTint="99"/>
            <w:vAlign w:val="center"/>
          </w:tcPr>
          <w:p w:rsidR="002F7B7C" w:rsidRPr="0089397E" w:rsidRDefault="00CC405B" w:rsidP="00CC405B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N</w:t>
            </w:r>
            <w:r w:rsidR="002F7B7C" w:rsidRPr="0089397E">
              <w:rPr>
                <w:b/>
                <w:sz w:val="18"/>
                <w:szCs w:val="18"/>
              </w:rPr>
              <w:t>ależności przeterminowane</w:t>
            </w:r>
            <w:r w:rsidR="00B77875" w:rsidRPr="0089397E">
              <w:rPr>
                <w:b/>
                <w:sz w:val="18"/>
                <w:szCs w:val="18"/>
              </w:rPr>
              <w:t>**</w:t>
            </w:r>
          </w:p>
        </w:tc>
        <w:tc>
          <w:tcPr>
            <w:tcW w:w="3772" w:type="dxa"/>
            <w:gridSpan w:val="2"/>
            <w:shd w:val="clear" w:color="auto" w:fill="C2D69B" w:themeFill="accent3" w:themeFillTint="99"/>
            <w:vAlign w:val="center"/>
          </w:tcPr>
          <w:p w:rsidR="002F7B7C" w:rsidRPr="0089397E" w:rsidRDefault="00CC405B" w:rsidP="00CC405B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Z</w:t>
            </w:r>
            <w:r w:rsidR="002F7B7C" w:rsidRPr="0089397E">
              <w:rPr>
                <w:b/>
                <w:sz w:val="18"/>
                <w:szCs w:val="18"/>
              </w:rPr>
              <w:t>obowiązania przeterminowane</w:t>
            </w:r>
          </w:p>
        </w:tc>
      </w:tr>
      <w:tr w:rsidR="002F7B7C" w:rsidRPr="0089397E" w:rsidTr="002D6971">
        <w:trPr>
          <w:trHeight w:val="397"/>
        </w:trPr>
        <w:tc>
          <w:tcPr>
            <w:tcW w:w="1954" w:type="dxa"/>
            <w:vMerge/>
            <w:shd w:val="clear" w:color="auto" w:fill="C2D69B" w:themeFill="accent3" w:themeFillTint="99"/>
            <w:vAlign w:val="center"/>
          </w:tcPr>
          <w:p w:rsidR="002F7B7C" w:rsidRPr="0089397E" w:rsidRDefault="002F7B7C" w:rsidP="00CC405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94" w:type="dxa"/>
            <w:shd w:val="clear" w:color="auto" w:fill="C2D69B" w:themeFill="accent3" w:themeFillTint="99"/>
            <w:vAlign w:val="center"/>
          </w:tcPr>
          <w:p w:rsidR="002F7B7C" w:rsidRPr="0089397E" w:rsidRDefault="00CC405B" w:rsidP="00CC405B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N</w:t>
            </w:r>
            <w:r w:rsidR="002F7B7C" w:rsidRPr="0089397E">
              <w:rPr>
                <w:b/>
                <w:sz w:val="18"/>
                <w:szCs w:val="18"/>
              </w:rPr>
              <w:t>azwa podmiotu</w:t>
            </w:r>
          </w:p>
        </w:tc>
        <w:tc>
          <w:tcPr>
            <w:tcW w:w="1614" w:type="dxa"/>
            <w:shd w:val="clear" w:color="auto" w:fill="C2D69B" w:themeFill="accent3" w:themeFillTint="99"/>
            <w:vAlign w:val="center"/>
          </w:tcPr>
          <w:p w:rsidR="002F7B7C" w:rsidRPr="0089397E" w:rsidRDefault="00CC405B" w:rsidP="00CC405B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K</w:t>
            </w:r>
            <w:r w:rsidR="002F7B7C" w:rsidRPr="0089397E">
              <w:rPr>
                <w:b/>
                <w:sz w:val="18"/>
                <w:szCs w:val="18"/>
              </w:rPr>
              <w:t>wota</w:t>
            </w:r>
          </w:p>
        </w:tc>
        <w:tc>
          <w:tcPr>
            <w:tcW w:w="2184" w:type="dxa"/>
            <w:shd w:val="clear" w:color="auto" w:fill="C2D69B" w:themeFill="accent3" w:themeFillTint="99"/>
            <w:vAlign w:val="center"/>
          </w:tcPr>
          <w:p w:rsidR="002F7B7C" w:rsidRPr="0089397E" w:rsidRDefault="00CC405B" w:rsidP="00CC405B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N</w:t>
            </w:r>
            <w:r w:rsidR="002F7B7C" w:rsidRPr="0089397E">
              <w:rPr>
                <w:b/>
                <w:sz w:val="18"/>
                <w:szCs w:val="18"/>
              </w:rPr>
              <w:t>azwa podmiotu</w:t>
            </w:r>
          </w:p>
        </w:tc>
        <w:tc>
          <w:tcPr>
            <w:tcW w:w="1588" w:type="dxa"/>
            <w:shd w:val="clear" w:color="auto" w:fill="C2D69B" w:themeFill="accent3" w:themeFillTint="99"/>
            <w:vAlign w:val="center"/>
          </w:tcPr>
          <w:p w:rsidR="002F7B7C" w:rsidRPr="0089397E" w:rsidRDefault="00CC405B" w:rsidP="00CC405B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K</w:t>
            </w:r>
            <w:r w:rsidR="002F7B7C" w:rsidRPr="0089397E">
              <w:rPr>
                <w:b/>
                <w:sz w:val="18"/>
                <w:szCs w:val="18"/>
              </w:rPr>
              <w:t>wota</w:t>
            </w:r>
          </w:p>
        </w:tc>
      </w:tr>
      <w:tr w:rsidR="002F7B7C" w:rsidRPr="0089397E" w:rsidTr="002D6971">
        <w:trPr>
          <w:trHeight w:hRule="exact" w:val="284"/>
        </w:trPr>
        <w:tc>
          <w:tcPr>
            <w:tcW w:w="1954" w:type="dxa"/>
            <w:vAlign w:val="center"/>
          </w:tcPr>
          <w:p w:rsidR="002F7B7C" w:rsidRPr="0089397E" w:rsidRDefault="002F7B7C" w:rsidP="00A715D2">
            <w:pPr>
              <w:jc w:val="center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&lt;30</w:t>
            </w:r>
          </w:p>
        </w:tc>
        <w:tc>
          <w:tcPr>
            <w:tcW w:w="229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61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588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</w:pPr>
          </w:p>
        </w:tc>
      </w:tr>
      <w:tr w:rsidR="002F7B7C" w:rsidRPr="0089397E" w:rsidTr="002D6971">
        <w:trPr>
          <w:trHeight w:hRule="exact" w:val="284"/>
        </w:trPr>
        <w:tc>
          <w:tcPr>
            <w:tcW w:w="1954" w:type="dxa"/>
            <w:vAlign w:val="center"/>
          </w:tcPr>
          <w:p w:rsidR="002F7B7C" w:rsidRPr="0089397E" w:rsidRDefault="00A96C43" w:rsidP="00A715D2">
            <w:pPr>
              <w:jc w:val="center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3</w:t>
            </w:r>
            <w:r w:rsidR="002F7B7C" w:rsidRPr="0089397E">
              <w:rPr>
                <w:sz w:val="18"/>
                <w:szCs w:val="18"/>
              </w:rPr>
              <w:t>1-9</w:t>
            </w:r>
            <w:r w:rsidR="00450352" w:rsidRPr="0089397E">
              <w:rPr>
                <w:sz w:val="18"/>
                <w:szCs w:val="18"/>
              </w:rPr>
              <w:t>0</w:t>
            </w:r>
          </w:p>
        </w:tc>
        <w:tc>
          <w:tcPr>
            <w:tcW w:w="229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61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</w:pP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588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</w:pPr>
          </w:p>
        </w:tc>
      </w:tr>
      <w:tr w:rsidR="002F7B7C" w:rsidRPr="0089397E" w:rsidTr="002D6971">
        <w:trPr>
          <w:trHeight w:hRule="exact" w:val="284"/>
        </w:trPr>
        <w:tc>
          <w:tcPr>
            <w:tcW w:w="1954" w:type="dxa"/>
            <w:vAlign w:val="center"/>
          </w:tcPr>
          <w:p w:rsidR="002F7B7C" w:rsidRPr="0089397E" w:rsidRDefault="002F7B7C" w:rsidP="00A715D2">
            <w:pPr>
              <w:jc w:val="center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91-180</w:t>
            </w:r>
          </w:p>
        </w:tc>
        <w:tc>
          <w:tcPr>
            <w:tcW w:w="229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61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</w:pP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588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</w:pPr>
          </w:p>
        </w:tc>
      </w:tr>
      <w:tr w:rsidR="002F7B7C" w:rsidRPr="0089397E" w:rsidTr="002D6971">
        <w:trPr>
          <w:trHeight w:hRule="exact" w:val="284"/>
        </w:trPr>
        <w:tc>
          <w:tcPr>
            <w:tcW w:w="1954" w:type="dxa"/>
            <w:vAlign w:val="center"/>
          </w:tcPr>
          <w:p w:rsidR="002F7B7C" w:rsidRPr="0089397E" w:rsidRDefault="002F7B7C" w:rsidP="00A715D2">
            <w:pPr>
              <w:jc w:val="center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&gt;180</w:t>
            </w:r>
          </w:p>
        </w:tc>
        <w:tc>
          <w:tcPr>
            <w:tcW w:w="229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61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</w:pP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588" w:type="dxa"/>
            <w:shd w:val="clear" w:color="auto" w:fill="FFFFFF" w:themeFill="background1"/>
            <w:vAlign w:val="center"/>
          </w:tcPr>
          <w:p w:rsidR="002F7B7C" w:rsidRPr="0089397E" w:rsidRDefault="002F7B7C" w:rsidP="00A715D2">
            <w:pPr>
              <w:spacing w:before="120" w:after="120"/>
              <w:jc w:val="center"/>
            </w:pPr>
          </w:p>
        </w:tc>
      </w:tr>
      <w:tr w:rsidR="002F7B7C" w:rsidRPr="0089397E" w:rsidTr="002D6971">
        <w:trPr>
          <w:trHeight w:hRule="exact" w:val="284"/>
        </w:trPr>
        <w:tc>
          <w:tcPr>
            <w:tcW w:w="1954" w:type="dxa"/>
          </w:tcPr>
          <w:p w:rsidR="002F7B7C" w:rsidRPr="0089397E" w:rsidRDefault="00CC405B" w:rsidP="00440C82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R</w:t>
            </w:r>
            <w:r w:rsidR="002F7B7C" w:rsidRPr="0089397E">
              <w:rPr>
                <w:b/>
                <w:sz w:val="18"/>
                <w:szCs w:val="18"/>
              </w:rPr>
              <w:t>azem</w:t>
            </w:r>
          </w:p>
        </w:tc>
        <w:tc>
          <w:tcPr>
            <w:tcW w:w="2294" w:type="dxa"/>
            <w:shd w:val="clear" w:color="auto" w:fill="FFFFFF" w:themeFill="background1"/>
          </w:tcPr>
          <w:p w:rsidR="002F7B7C" w:rsidRPr="0089397E" w:rsidRDefault="002F7B7C" w:rsidP="00440C82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614" w:type="dxa"/>
            <w:shd w:val="clear" w:color="auto" w:fill="FFFFFF" w:themeFill="background1"/>
            <w:vAlign w:val="center"/>
          </w:tcPr>
          <w:p w:rsidR="002F7B7C" w:rsidRPr="0089397E" w:rsidRDefault="002F7B7C" w:rsidP="00440C8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:rsidR="002F7B7C" w:rsidRPr="0089397E" w:rsidRDefault="002F7B7C" w:rsidP="00440C82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588" w:type="dxa"/>
            <w:shd w:val="clear" w:color="auto" w:fill="FFFFFF" w:themeFill="background1"/>
            <w:vAlign w:val="center"/>
          </w:tcPr>
          <w:p w:rsidR="002F7B7C" w:rsidRPr="0089397E" w:rsidRDefault="002F7B7C" w:rsidP="00440C82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A715D2" w:rsidRPr="0089397E" w:rsidRDefault="00A715D2" w:rsidP="00A715D2">
      <w:pPr>
        <w:rPr>
          <w:i/>
          <w:sz w:val="16"/>
          <w:szCs w:val="16"/>
        </w:rPr>
      </w:pPr>
      <w:r w:rsidRPr="0089397E">
        <w:rPr>
          <w:i/>
        </w:rPr>
        <w:t>*</w:t>
      </w:r>
      <w:r w:rsidRPr="0089397E">
        <w:rPr>
          <w:i/>
          <w:sz w:val="16"/>
          <w:szCs w:val="16"/>
        </w:rPr>
        <w:t>należy wypełnić w przypadku występowania należności lub zobowiązań przeterminowanych</w:t>
      </w:r>
    </w:p>
    <w:p w:rsidR="00CD092B" w:rsidRPr="0089397E" w:rsidRDefault="00B77875" w:rsidP="002E3412">
      <w:pPr>
        <w:jc w:val="both"/>
        <w:rPr>
          <w:i/>
          <w:sz w:val="16"/>
          <w:szCs w:val="16"/>
        </w:rPr>
      </w:pPr>
      <w:r w:rsidRPr="0089397E">
        <w:rPr>
          <w:sz w:val="16"/>
          <w:szCs w:val="16"/>
        </w:rPr>
        <w:t>**</w:t>
      </w:r>
      <w:r w:rsidRPr="0089397E">
        <w:rPr>
          <w:i/>
          <w:sz w:val="16"/>
          <w:szCs w:val="16"/>
        </w:rPr>
        <w:t xml:space="preserve">dodatkowo należy </w:t>
      </w:r>
      <w:r w:rsidR="002F366B" w:rsidRPr="0089397E">
        <w:rPr>
          <w:i/>
          <w:sz w:val="16"/>
          <w:szCs w:val="16"/>
        </w:rPr>
        <w:t>wymienić</w:t>
      </w:r>
      <w:r w:rsidRPr="0089397E">
        <w:rPr>
          <w:i/>
          <w:sz w:val="16"/>
          <w:szCs w:val="16"/>
        </w:rPr>
        <w:t xml:space="preserve"> największych dłużników/wierzycieli wraz ze wskazaniem</w:t>
      </w:r>
      <w:r w:rsidR="002F366B" w:rsidRPr="0089397E">
        <w:rPr>
          <w:i/>
          <w:sz w:val="16"/>
          <w:szCs w:val="16"/>
        </w:rPr>
        <w:t xml:space="preserve"> kwoty wierzytelności, ustanowionych</w:t>
      </w:r>
      <w:r w:rsidRPr="0089397E">
        <w:rPr>
          <w:i/>
          <w:sz w:val="16"/>
          <w:szCs w:val="16"/>
        </w:rPr>
        <w:t xml:space="preserve"> zabezpieczeń oraz wysokości</w:t>
      </w:r>
      <w:r w:rsidRPr="0089397E">
        <w:rPr>
          <w:sz w:val="16"/>
          <w:szCs w:val="16"/>
        </w:rPr>
        <w:t xml:space="preserve"> </w:t>
      </w:r>
      <w:r w:rsidRPr="0089397E">
        <w:rPr>
          <w:i/>
          <w:sz w:val="16"/>
          <w:szCs w:val="16"/>
        </w:rPr>
        <w:t>dokonanych odpisów na należności</w:t>
      </w:r>
      <w:r w:rsidR="00C72FD8" w:rsidRPr="0089397E">
        <w:rPr>
          <w:i/>
          <w:sz w:val="16"/>
          <w:szCs w:val="16"/>
        </w:rPr>
        <w:t xml:space="preserve"> – dane należy przedstawić </w:t>
      </w:r>
      <w:r w:rsidR="002E3412" w:rsidRPr="0089397E">
        <w:rPr>
          <w:i/>
          <w:sz w:val="16"/>
          <w:szCs w:val="16"/>
        </w:rPr>
        <w:t>w formie załącznika do niniejszej informacji</w:t>
      </w:r>
    </w:p>
    <w:p w:rsidR="006D0A5F" w:rsidRPr="0089397E" w:rsidRDefault="006D0A5F" w:rsidP="003272A2">
      <w:pPr>
        <w:rPr>
          <w:i/>
        </w:rPr>
      </w:pPr>
    </w:p>
    <w:tbl>
      <w:tblPr>
        <w:tblStyle w:val="Tabela-Siatka"/>
        <w:tblW w:w="0" w:type="auto"/>
        <w:tblInd w:w="-34" w:type="dxa"/>
        <w:tblBorders>
          <w:top w:val="single" w:sz="4" w:space="0" w:color="C2D69B" w:themeColor="accent3" w:themeTint="99"/>
          <w:left w:val="single" w:sz="4" w:space="0" w:color="C2D69B" w:themeColor="accent3" w:themeTint="99"/>
          <w:bottom w:val="single" w:sz="4" w:space="0" w:color="C2D69B" w:themeColor="accent3" w:themeTint="99"/>
          <w:right w:val="single" w:sz="4" w:space="0" w:color="C2D69B" w:themeColor="accent3" w:themeTint="99"/>
          <w:insideH w:val="single" w:sz="4" w:space="0" w:color="C2D69B" w:themeColor="accent3" w:themeTint="99"/>
          <w:insideV w:val="single" w:sz="4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3290"/>
        <w:gridCol w:w="6378"/>
      </w:tblGrid>
      <w:tr w:rsidR="00C74E20" w:rsidRPr="0089397E" w:rsidTr="002D6971">
        <w:trPr>
          <w:trHeight w:val="567"/>
        </w:trPr>
        <w:tc>
          <w:tcPr>
            <w:tcW w:w="9668" w:type="dxa"/>
            <w:gridSpan w:val="2"/>
            <w:shd w:val="clear" w:color="auto" w:fill="C2D69B" w:themeFill="accent3" w:themeFillTint="99"/>
            <w:vAlign w:val="center"/>
          </w:tcPr>
          <w:p w:rsidR="00C74E20" w:rsidRPr="0089397E" w:rsidRDefault="00C74E20" w:rsidP="00C74E20">
            <w:pPr>
              <w:pStyle w:val="Tekstpodstawowywcity"/>
              <w:spacing w:before="40" w:after="40"/>
              <w:ind w:firstLine="0"/>
              <w:rPr>
                <w:b/>
                <w:sz w:val="18"/>
              </w:rPr>
            </w:pPr>
            <w:r w:rsidRPr="0089397E">
              <w:rPr>
                <w:b/>
                <w:sz w:val="18"/>
              </w:rPr>
              <w:t>WYJAŚNIENIA KLIENTA DOTYCZĄCE SPOSOBU ODZYSKANIA NALEŻNOŚCI PRZETERMINOWANYCH ORAZ SPŁATY ZOBOWIĄZAŃ PRZETERMINOWANYCH</w:t>
            </w:r>
          </w:p>
        </w:tc>
      </w:tr>
      <w:tr w:rsidR="00C74E20" w:rsidRPr="0089397E" w:rsidTr="002D6971">
        <w:trPr>
          <w:trHeight w:val="227"/>
        </w:trPr>
        <w:tc>
          <w:tcPr>
            <w:tcW w:w="3290" w:type="dxa"/>
          </w:tcPr>
          <w:p w:rsidR="00C74E20" w:rsidRPr="0089397E" w:rsidRDefault="00C74E20" w:rsidP="00C74E20">
            <w:pPr>
              <w:pStyle w:val="Tekstpodstawowywcity"/>
              <w:spacing w:before="120" w:after="120"/>
              <w:ind w:firstLine="0"/>
              <w:jc w:val="both"/>
              <w:rPr>
                <w:b/>
                <w:sz w:val="18"/>
              </w:rPr>
            </w:pPr>
            <w:r w:rsidRPr="0089397E">
              <w:rPr>
                <w:b/>
                <w:sz w:val="18"/>
              </w:rPr>
              <w:t>Należności przeterminowane:</w:t>
            </w:r>
          </w:p>
        </w:tc>
        <w:tc>
          <w:tcPr>
            <w:tcW w:w="6378" w:type="dxa"/>
          </w:tcPr>
          <w:p w:rsidR="00C74E20" w:rsidRPr="0089397E" w:rsidRDefault="00C74E20" w:rsidP="00C74E20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C74E20" w:rsidRPr="0089397E" w:rsidRDefault="00C74E20" w:rsidP="00C74E20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C74E20" w:rsidRPr="0089397E" w:rsidRDefault="00C74E20" w:rsidP="00C74E20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C74E20" w:rsidRPr="0089397E" w:rsidRDefault="00C74E20" w:rsidP="00C74E20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</w:tc>
      </w:tr>
      <w:tr w:rsidR="00C74E20" w:rsidRPr="0089397E" w:rsidTr="002D6971">
        <w:trPr>
          <w:trHeight w:val="227"/>
        </w:trPr>
        <w:tc>
          <w:tcPr>
            <w:tcW w:w="3290" w:type="dxa"/>
          </w:tcPr>
          <w:p w:rsidR="00C74E20" w:rsidRPr="0089397E" w:rsidRDefault="00C74E20" w:rsidP="00C74E20">
            <w:pPr>
              <w:pStyle w:val="Tekstpodstawowywcity"/>
              <w:spacing w:before="120" w:after="120"/>
              <w:ind w:firstLine="0"/>
              <w:jc w:val="both"/>
              <w:rPr>
                <w:b/>
                <w:sz w:val="18"/>
              </w:rPr>
            </w:pPr>
            <w:r w:rsidRPr="0089397E">
              <w:rPr>
                <w:b/>
                <w:sz w:val="18"/>
              </w:rPr>
              <w:t>Zobowiązania przeterminowane:</w:t>
            </w:r>
          </w:p>
        </w:tc>
        <w:tc>
          <w:tcPr>
            <w:tcW w:w="6378" w:type="dxa"/>
          </w:tcPr>
          <w:p w:rsidR="00C74E20" w:rsidRPr="0089397E" w:rsidRDefault="00C74E20" w:rsidP="00C74E20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C74E20" w:rsidRPr="0089397E" w:rsidRDefault="00C74E20" w:rsidP="00C74E20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C74E20" w:rsidRPr="0089397E" w:rsidRDefault="00C74E20" w:rsidP="00C74E20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C74E20" w:rsidRPr="0089397E" w:rsidRDefault="00C74E20" w:rsidP="00C74E20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</w:tc>
      </w:tr>
    </w:tbl>
    <w:p w:rsidR="00CD092B" w:rsidRPr="0089397E" w:rsidRDefault="00CD092B" w:rsidP="003272A2"/>
    <w:tbl>
      <w:tblPr>
        <w:tblStyle w:val="Tabela-Siatka"/>
        <w:tblW w:w="7225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7225"/>
      </w:tblGrid>
      <w:tr w:rsidR="00462BEF" w:rsidRPr="0089397E" w:rsidTr="00FC101E">
        <w:tc>
          <w:tcPr>
            <w:tcW w:w="722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</w:tcPr>
          <w:p w:rsidR="00462BEF" w:rsidRPr="0089397E" w:rsidRDefault="00443268" w:rsidP="00732F6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INFORMACJA FINANSOWA</w:t>
            </w:r>
          </w:p>
        </w:tc>
      </w:tr>
    </w:tbl>
    <w:p w:rsidR="00462BEF" w:rsidRPr="0089397E" w:rsidRDefault="00440C82" w:rsidP="003272A2">
      <w:r w:rsidRPr="0089397E">
        <w:t xml:space="preserve">                                                                                                                                              /w tys. zł/</w:t>
      </w:r>
    </w:p>
    <w:tbl>
      <w:tblPr>
        <w:tblW w:w="72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4000"/>
        <w:gridCol w:w="2505"/>
      </w:tblGrid>
      <w:tr w:rsidR="00462BEF" w:rsidRPr="0089397E" w:rsidTr="002D6971">
        <w:trPr>
          <w:trHeight w:val="297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 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center"/>
            <w:hideMark/>
          </w:tcPr>
          <w:p w:rsidR="00462BEF" w:rsidRPr="0089397E" w:rsidRDefault="00462BEF" w:rsidP="00732F61">
            <w:pPr>
              <w:jc w:val="right"/>
              <w:rPr>
                <w:b/>
                <w:i/>
                <w:iCs/>
                <w:sz w:val="18"/>
                <w:szCs w:val="18"/>
              </w:rPr>
            </w:pPr>
            <w:r w:rsidRPr="0089397E">
              <w:rPr>
                <w:b/>
                <w:i/>
                <w:iCs/>
                <w:sz w:val="18"/>
                <w:szCs w:val="18"/>
              </w:rPr>
              <w:t>Analizowany okres</w:t>
            </w:r>
            <w:r w:rsidR="00440C82" w:rsidRPr="0089397E">
              <w:rPr>
                <w:b/>
                <w:i/>
                <w:iCs/>
                <w:sz w:val="18"/>
                <w:szCs w:val="18"/>
              </w:rPr>
              <w:t xml:space="preserve"> (data)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  <w:vAlign w:val="center"/>
            <w:hideMark/>
          </w:tcPr>
          <w:p w:rsidR="00462BEF" w:rsidRPr="0089397E" w:rsidRDefault="00462BEF" w:rsidP="00732F6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 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  <w:hideMark/>
          </w:tcPr>
          <w:p w:rsidR="00462BEF" w:rsidRPr="0089397E" w:rsidRDefault="00462BEF" w:rsidP="00732F61">
            <w:pPr>
              <w:rPr>
                <w:b/>
                <w:bCs/>
                <w:sz w:val="18"/>
                <w:szCs w:val="18"/>
              </w:rPr>
            </w:pPr>
            <w:r w:rsidRPr="0089397E">
              <w:rPr>
                <w:b/>
                <w:bCs/>
                <w:sz w:val="18"/>
                <w:szCs w:val="18"/>
              </w:rPr>
              <w:t>Przychody i rozchody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  <w:hideMark/>
          </w:tcPr>
          <w:p w:rsidR="00462BEF" w:rsidRPr="0089397E" w:rsidRDefault="00440C82" w:rsidP="00440C82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Wartość</w:t>
            </w: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A.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 xml:space="preserve">Przychody ogółem 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1.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wartość sprzedanych towarów i usług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2.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pozostałe przychody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B.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 xml:space="preserve"> Koszt uzyskania przychodu (B.1–B.2)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1.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Wydatki ogółem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 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  w tym:  amortyzacja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 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               odsetki od kredytów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2.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Saldo zmiany zapasów (2b-2a)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2a.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remanent początkowy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2b.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remanent końcowy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C.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 xml:space="preserve"> Wynik na działalności (A-B)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D.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  <w:vAlign w:val="bottom"/>
            <w:hideMark/>
          </w:tcPr>
          <w:p w:rsidR="00462BEF" w:rsidRPr="0089397E" w:rsidRDefault="00462BEF" w:rsidP="00732F6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 xml:space="preserve"> Składki ZUS właściciela</w:t>
            </w:r>
            <w:r w:rsidR="00844A4F" w:rsidRPr="0089397E">
              <w:rPr>
                <w:b/>
                <w:sz w:val="18"/>
                <w:szCs w:val="18"/>
              </w:rPr>
              <w:t xml:space="preserve"> (jeżeli nie są księgowane w kosztach)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E.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 xml:space="preserve"> Dochód brutto (C-D)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350"/>
        </w:trPr>
        <w:tc>
          <w:tcPr>
            <w:tcW w:w="720" w:type="dxa"/>
            <w:tcBorders>
              <w:top w:val="single" w:sz="4" w:space="0" w:color="C2D69B" w:themeColor="accent3" w:themeTint="99"/>
              <w:bottom w:val="single" w:sz="4" w:space="0" w:color="C2D69B" w:themeColor="accent3" w:themeTint="99"/>
            </w:tcBorders>
            <w:shd w:val="clear" w:color="auto" w:fill="auto"/>
            <w:noWrap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4" w:space="0" w:color="C2D69B" w:themeColor="accent3" w:themeTint="99"/>
              <w:bottom w:val="single" w:sz="4" w:space="0" w:color="C2D69B" w:themeColor="accent3" w:themeTint="99"/>
            </w:tcBorders>
            <w:shd w:val="clear" w:color="auto" w:fill="auto"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4" w:space="0" w:color="C2D69B" w:themeColor="accent3" w:themeTint="99"/>
              <w:bottom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 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  <w:hideMark/>
          </w:tcPr>
          <w:p w:rsidR="00462BEF" w:rsidRPr="0089397E" w:rsidRDefault="00440C82" w:rsidP="00732F61">
            <w:pPr>
              <w:rPr>
                <w:b/>
                <w:bCs/>
                <w:sz w:val="18"/>
                <w:szCs w:val="18"/>
              </w:rPr>
            </w:pPr>
            <w:r w:rsidRPr="0089397E">
              <w:rPr>
                <w:b/>
                <w:bCs/>
                <w:sz w:val="18"/>
                <w:szCs w:val="18"/>
              </w:rPr>
              <w:t>Bilans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  <w:hideMark/>
          </w:tcPr>
          <w:p w:rsidR="00462BEF" w:rsidRPr="0089397E" w:rsidRDefault="00E02D8C" w:rsidP="00E02D8C">
            <w:pPr>
              <w:jc w:val="center"/>
              <w:rPr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Wartość</w:t>
            </w: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A.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 xml:space="preserve"> Majątek trwały</w:t>
            </w:r>
            <w:r w:rsidR="00C5219D" w:rsidRPr="0089397E">
              <w:rPr>
                <w:b/>
                <w:sz w:val="18"/>
                <w:szCs w:val="18"/>
              </w:rPr>
              <w:t xml:space="preserve"> (wartość rzeczywista)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1.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środki trwałe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2.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inwestycje rozpoczęte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>B.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 xml:space="preserve"> Majątek obrotowy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1.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</w:t>
            </w:r>
            <w:r w:rsidR="00C5219D" w:rsidRPr="0089397E">
              <w:rPr>
                <w:sz w:val="18"/>
                <w:szCs w:val="18"/>
              </w:rPr>
              <w:t>N</w:t>
            </w:r>
            <w:r w:rsidRPr="0089397E">
              <w:rPr>
                <w:sz w:val="18"/>
                <w:szCs w:val="18"/>
              </w:rPr>
              <w:t>ależności</w:t>
            </w:r>
            <w:r w:rsidR="00736EC3">
              <w:rPr>
                <w:sz w:val="18"/>
                <w:szCs w:val="18"/>
              </w:rPr>
              <w:t xml:space="preserve"> (wystawione faktury – nieopłacone)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2.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zapasy </w:t>
            </w:r>
            <w:r w:rsidR="00115D54" w:rsidRPr="0089397E">
              <w:rPr>
                <w:sz w:val="18"/>
                <w:szCs w:val="18"/>
              </w:rPr>
              <w:t xml:space="preserve"> (remanent końcowy)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3.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środki pieniężne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  <w:vAlign w:val="bottom"/>
            <w:hideMark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 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  <w:hideMark/>
          </w:tcPr>
          <w:p w:rsidR="00462BEF" w:rsidRPr="0089397E" w:rsidRDefault="00462BEF" w:rsidP="00732F61">
            <w:pPr>
              <w:rPr>
                <w:b/>
                <w:bCs/>
                <w:sz w:val="18"/>
                <w:szCs w:val="18"/>
              </w:rPr>
            </w:pPr>
            <w:r w:rsidRPr="0089397E">
              <w:rPr>
                <w:b/>
                <w:bCs/>
                <w:sz w:val="18"/>
                <w:szCs w:val="18"/>
              </w:rPr>
              <w:t>Zobowiązania i inne pasywa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D6E3BC" w:themeFill="accent3" w:themeFillTint="66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40C82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C</w:t>
            </w:r>
            <w:r w:rsidR="00462BEF" w:rsidRPr="0089397E">
              <w:rPr>
                <w:sz w:val="18"/>
                <w:szCs w:val="18"/>
              </w:rPr>
              <w:t>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Zobowiązania bieżące bez kredytów</w:t>
            </w:r>
            <w:r w:rsidR="00C5219D" w:rsidRPr="0089397E">
              <w:rPr>
                <w:sz w:val="18"/>
                <w:szCs w:val="18"/>
              </w:rPr>
              <w:t xml:space="preserve"> (faktury do zapłaty na dzień </w:t>
            </w:r>
            <w:r w:rsidR="002B1152" w:rsidRPr="0089397E">
              <w:rPr>
                <w:sz w:val="18"/>
                <w:szCs w:val="18"/>
              </w:rPr>
              <w:t>sporządzania zestawienia)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40C82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D</w:t>
            </w:r>
            <w:r w:rsidR="00462BEF" w:rsidRPr="0089397E">
              <w:rPr>
                <w:sz w:val="18"/>
                <w:szCs w:val="18"/>
              </w:rPr>
              <w:t>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Kredyty i pożyczki krótkoterminowe</w:t>
            </w:r>
            <w:r w:rsidR="002B1152" w:rsidRPr="0089397E">
              <w:rPr>
                <w:sz w:val="18"/>
                <w:szCs w:val="18"/>
              </w:rPr>
              <w:t xml:space="preserve"> (&lt; 1 rok)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40C82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E</w:t>
            </w:r>
            <w:r w:rsidR="00462BEF" w:rsidRPr="0089397E">
              <w:rPr>
                <w:sz w:val="18"/>
                <w:szCs w:val="18"/>
              </w:rPr>
              <w:t>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Zobowiązania długoterminowe bez kredytów</w:t>
            </w:r>
            <w:r w:rsidR="002B1152" w:rsidRPr="0089397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  <w:tr w:rsidR="00462BEF" w:rsidRPr="0089397E" w:rsidTr="002D6971">
        <w:trPr>
          <w:trHeight w:val="240"/>
        </w:trPr>
        <w:tc>
          <w:tcPr>
            <w:tcW w:w="72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vAlign w:val="bottom"/>
            <w:hideMark/>
          </w:tcPr>
          <w:p w:rsidR="00462BEF" w:rsidRPr="0089397E" w:rsidRDefault="00440C82" w:rsidP="00732F61">
            <w:pPr>
              <w:jc w:val="right"/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>F</w:t>
            </w:r>
            <w:r w:rsidR="00462BEF" w:rsidRPr="0089397E">
              <w:rPr>
                <w:sz w:val="18"/>
                <w:szCs w:val="18"/>
              </w:rPr>
              <w:t>.</w:t>
            </w:r>
          </w:p>
        </w:tc>
        <w:tc>
          <w:tcPr>
            <w:tcW w:w="400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noWrap/>
            <w:hideMark/>
          </w:tcPr>
          <w:p w:rsidR="00462BEF" w:rsidRPr="0089397E" w:rsidRDefault="00462BEF" w:rsidP="00732F61">
            <w:pPr>
              <w:rPr>
                <w:sz w:val="18"/>
                <w:szCs w:val="18"/>
              </w:rPr>
            </w:pPr>
            <w:r w:rsidRPr="0089397E">
              <w:rPr>
                <w:sz w:val="18"/>
                <w:szCs w:val="18"/>
              </w:rPr>
              <w:t xml:space="preserve"> Kredyty i pożyczki długoterminowe</w:t>
            </w:r>
            <w:r w:rsidR="002B1152" w:rsidRPr="0089397E">
              <w:rPr>
                <w:sz w:val="18"/>
                <w:szCs w:val="18"/>
              </w:rPr>
              <w:t xml:space="preserve"> ( &gt; 1 rok)</w:t>
            </w:r>
          </w:p>
        </w:tc>
        <w:tc>
          <w:tcPr>
            <w:tcW w:w="2505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noWrap/>
          </w:tcPr>
          <w:p w:rsidR="00462BEF" w:rsidRPr="0089397E" w:rsidRDefault="00462BEF" w:rsidP="00732F61">
            <w:pPr>
              <w:jc w:val="right"/>
              <w:rPr>
                <w:sz w:val="18"/>
                <w:szCs w:val="18"/>
              </w:rPr>
            </w:pPr>
          </w:p>
        </w:tc>
      </w:tr>
    </w:tbl>
    <w:tbl>
      <w:tblPr>
        <w:tblStyle w:val="Tabela-Siatka"/>
        <w:tblW w:w="9747" w:type="dxa"/>
        <w:tblBorders>
          <w:top w:val="single" w:sz="4" w:space="0" w:color="C2D69B" w:themeColor="accent3" w:themeTint="99"/>
          <w:left w:val="single" w:sz="4" w:space="0" w:color="C2D69B" w:themeColor="accent3" w:themeTint="99"/>
          <w:bottom w:val="single" w:sz="4" w:space="0" w:color="C2D69B" w:themeColor="accent3" w:themeTint="99"/>
          <w:right w:val="single" w:sz="4" w:space="0" w:color="C2D69B" w:themeColor="accent3" w:themeTint="99"/>
          <w:insideH w:val="single" w:sz="4" w:space="0" w:color="C2D69B" w:themeColor="accent3" w:themeTint="99"/>
          <w:insideV w:val="single" w:sz="4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3256"/>
        <w:gridCol w:w="6491"/>
      </w:tblGrid>
      <w:tr w:rsidR="00A715D2" w:rsidRPr="0089397E" w:rsidTr="002D6971">
        <w:trPr>
          <w:trHeight w:val="392"/>
        </w:trPr>
        <w:tc>
          <w:tcPr>
            <w:tcW w:w="9747" w:type="dxa"/>
            <w:gridSpan w:val="2"/>
            <w:shd w:val="clear" w:color="auto" w:fill="C2D69B" w:themeFill="accent3" w:themeFillTint="99"/>
            <w:vAlign w:val="center"/>
          </w:tcPr>
          <w:p w:rsidR="00A715D2" w:rsidRPr="0089397E" w:rsidRDefault="00A715D2" w:rsidP="00D05FF1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lastRenderedPageBreak/>
              <w:t>INFORMACJE DODATKOWE – WYJAŚNIENIA DO DANYCH FINANSOWYCH</w:t>
            </w:r>
          </w:p>
        </w:tc>
      </w:tr>
      <w:tr w:rsidR="00A715D2" w:rsidRPr="0089397E" w:rsidTr="002D6971">
        <w:tc>
          <w:tcPr>
            <w:tcW w:w="3256" w:type="dxa"/>
          </w:tcPr>
          <w:p w:rsidR="00A715D2" w:rsidRPr="0089397E" w:rsidRDefault="00A715D2" w:rsidP="00D05FF1">
            <w:pPr>
              <w:pStyle w:val="Tekstpodstawowywcity"/>
              <w:spacing w:before="120" w:after="120"/>
              <w:ind w:firstLine="0"/>
              <w:jc w:val="both"/>
              <w:rPr>
                <w:b/>
                <w:sz w:val="18"/>
              </w:rPr>
            </w:pPr>
            <w:r w:rsidRPr="0089397E">
              <w:rPr>
                <w:b/>
                <w:sz w:val="18"/>
              </w:rPr>
              <w:t>Przyczyny spadku przychodów ze sprzedaży</w:t>
            </w:r>
            <w:r w:rsidR="00F1332C" w:rsidRPr="0089397E">
              <w:rPr>
                <w:b/>
                <w:sz w:val="18"/>
              </w:rPr>
              <w:t>/poniesionej straty</w:t>
            </w:r>
            <w:r w:rsidRPr="0089397E">
              <w:rPr>
                <w:b/>
                <w:sz w:val="18"/>
              </w:rPr>
              <w:t>:</w:t>
            </w:r>
          </w:p>
        </w:tc>
        <w:tc>
          <w:tcPr>
            <w:tcW w:w="6491" w:type="dxa"/>
          </w:tcPr>
          <w:p w:rsidR="00A715D2" w:rsidRPr="0089397E" w:rsidRDefault="00A715D2" w:rsidP="00D05FF1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A715D2" w:rsidRPr="0089397E" w:rsidRDefault="00A715D2" w:rsidP="00D05FF1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A715D2" w:rsidRPr="0089397E" w:rsidRDefault="00A715D2" w:rsidP="00D05FF1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A715D2" w:rsidRPr="0089397E" w:rsidRDefault="00A715D2" w:rsidP="00D05FF1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  <w:p w:rsidR="00A715D2" w:rsidRPr="0089397E" w:rsidRDefault="00A715D2" w:rsidP="00D05FF1">
            <w:pPr>
              <w:pStyle w:val="Tekstpodstawowywcity"/>
              <w:ind w:firstLine="0"/>
              <w:jc w:val="both"/>
              <w:rPr>
                <w:b/>
                <w:sz w:val="18"/>
              </w:rPr>
            </w:pPr>
          </w:p>
        </w:tc>
      </w:tr>
    </w:tbl>
    <w:p w:rsidR="0023597F" w:rsidRPr="0089397E" w:rsidRDefault="0023597F" w:rsidP="0023597F">
      <w:pPr>
        <w:jc w:val="both"/>
        <w:rPr>
          <w:b/>
          <w:i/>
          <w:sz w:val="16"/>
          <w:szCs w:val="16"/>
        </w:rPr>
      </w:pPr>
    </w:p>
    <w:p w:rsidR="0023597F" w:rsidRPr="0089397E" w:rsidRDefault="0023597F" w:rsidP="0023597F">
      <w:pPr>
        <w:jc w:val="both"/>
        <w:rPr>
          <w:b/>
          <w:i/>
        </w:rPr>
      </w:pPr>
      <w:r w:rsidRPr="0089397E">
        <w:rPr>
          <w:b/>
          <w:i/>
        </w:rPr>
        <w:t>Załącznik:  zbiorczy wydruk z KPiR za analizowany okres</w:t>
      </w:r>
      <w:r w:rsidR="009757DB" w:rsidRPr="0089397E">
        <w:rPr>
          <w:b/>
          <w:i/>
        </w:rPr>
        <w:t xml:space="preserve"> (dotyczy KPiR) lub ewidencja przychodów (dotyczy RT)</w:t>
      </w:r>
      <w:r w:rsidR="00941362" w:rsidRPr="0089397E">
        <w:rPr>
          <w:b/>
          <w:i/>
        </w:rPr>
        <w:t>, wydruk ewidencji środków trwałych i tabela amo</w:t>
      </w:r>
      <w:r w:rsidR="00D302CE">
        <w:rPr>
          <w:b/>
          <w:i/>
        </w:rPr>
        <w:t>r</w:t>
      </w:r>
      <w:r w:rsidR="00941362" w:rsidRPr="0089397E">
        <w:rPr>
          <w:b/>
          <w:i/>
        </w:rPr>
        <w:t>tyzacyjna</w:t>
      </w:r>
    </w:p>
    <w:p w:rsidR="0023597F" w:rsidRPr="0089397E" w:rsidRDefault="0023597F" w:rsidP="00056B20">
      <w:pPr>
        <w:rPr>
          <w:i/>
          <w:sz w:val="18"/>
          <w:szCs w:val="18"/>
        </w:rPr>
      </w:pPr>
    </w:p>
    <w:p w:rsidR="00440C82" w:rsidRPr="0089397E" w:rsidRDefault="00440C82" w:rsidP="00056B20">
      <w:pPr>
        <w:rPr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240"/>
        <w:gridCol w:w="1418"/>
        <w:gridCol w:w="1559"/>
        <w:gridCol w:w="1530"/>
      </w:tblGrid>
      <w:tr w:rsidR="006B0E80" w:rsidRPr="0089397E" w:rsidTr="002D6971">
        <w:trPr>
          <w:trHeight w:val="265"/>
        </w:trPr>
        <w:tc>
          <w:tcPr>
            <w:tcW w:w="9747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C2D69B" w:themeFill="accent3" w:themeFillTint="99"/>
          </w:tcPr>
          <w:p w:rsidR="006B0E80" w:rsidRPr="0089397E" w:rsidRDefault="006B0E80" w:rsidP="005B5522">
            <w:pPr>
              <w:rPr>
                <w:b/>
                <w:sz w:val="18"/>
                <w:szCs w:val="18"/>
              </w:rPr>
            </w:pPr>
            <w:r w:rsidRPr="0089397E">
              <w:rPr>
                <w:b/>
                <w:sz w:val="18"/>
                <w:szCs w:val="18"/>
              </w:rPr>
              <w:t xml:space="preserve">KLIENT DZIAŁAJĄCY W OBSZARZE NIERUCHOMOŚCI DOCHODOWYCH </w:t>
            </w:r>
            <w:r w:rsidRPr="0089397E">
              <w:rPr>
                <w:b/>
                <w:sz w:val="18"/>
                <w:szCs w:val="18"/>
                <w:u w:val="single"/>
              </w:rPr>
              <w:t>NA WYNAJEM</w:t>
            </w:r>
            <w:r w:rsidRPr="0089397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6B0E80" w:rsidRPr="0089397E" w:rsidTr="002D6971">
        <w:trPr>
          <w:trHeight w:val="552"/>
        </w:trPr>
        <w:tc>
          <w:tcPr>
            <w:tcW w:w="524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</w:tcPr>
          <w:p w:rsidR="006B0E80" w:rsidRPr="0089397E" w:rsidRDefault="006B0E80" w:rsidP="005B5522">
            <w:pPr>
              <w:rPr>
                <w:b/>
                <w:sz w:val="18"/>
                <w:szCs w:val="18"/>
              </w:rPr>
            </w:pPr>
            <w:r w:rsidRPr="0089397E">
              <w:rPr>
                <w:sz w:val="18"/>
              </w:rPr>
              <w:t>Czy % wynajętej powierzchni jest niższy niż 80% lub uległ obniżeniu?</w:t>
            </w:r>
          </w:p>
        </w:tc>
        <w:tc>
          <w:tcPr>
            <w:tcW w:w="141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vAlign w:val="center"/>
          </w:tcPr>
          <w:p w:rsidR="006B0E80" w:rsidRPr="0089397E" w:rsidRDefault="006B0E80" w:rsidP="005B5522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TAK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vAlign w:val="center"/>
          </w:tcPr>
          <w:p w:rsidR="006B0E80" w:rsidRPr="0089397E" w:rsidRDefault="006B0E80" w:rsidP="005B5522">
            <w:pPr>
              <w:ind w:right="283"/>
              <w:rPr>
                <w:sz w:val="16"/>
              </w:rPr>
            </w:pPr>
            <w:r w:rsidRPr="0089397E">
              <w:rPr>
                <w:sz w:val="16"/>
              </w:rPr>
              <w:t xml:space="preserve">NIE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  <w:r w:rsidRPr="0089397E">
              <w:rPr>
                <w:sz w:val="16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  <w:vAlign w:val="center"/>
          </w:tcPr>
          <w:p w:rsidR="006B0E80" w:rsidRPr="0089397E" w:rsidRDefault="006B0E80" w:rsidP="005B5522">
            <w:pPr>
              <w:jc w:val="center"/>
              <w:rPr>
                <w:b/>
                <w:sz w:val="18"/>
                <w:szCs w:val="18"/>
              </w:rPr>
            </w:pPr>
            <w:r w:rsidRPr="0089397E">
              <w:rPr>
                <w:sz w:val="16"/>
              </w:rPr>
              <w:t xml:space="preserve">NIE DOTYCZY </w:t>
            </w:r>
            <w:r w:rsidRPr="0089397E">
              <w:rPr>
                <w:sz w:val="16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397E">
              <w:rPr>
                <w:sz w:val="16"/>
              </w:rPr>
              <w:instrText xml:space="preserve"> FORMCHECKBOX </w:instrText>
            </w:r>
            <w:r w:rsidR="004727E2">
              <w:rPr>
                <w:sz w:val="16"/>
              </w:rPr>
            </w:r>
            <w:r w:rsidR="004727E2">
              <w:rPr>
                <w:sz w:val="16"/>
              </w:rPr>
              <w:fldChar w:fldCharType="separate"/>
            </w:r>
            <w:r w:rsidRPr="0089397E">
              <w:rPr>
                <w:sz w:val="16"/>
              </w:rPr>
              <w:fldChar w:fldCharType="end"/>
            </w:r>
          </w:p>
        </w:tc>
      </w:tr>
      <w:tr w:rsidR="006B0E80" w:rsidRPr="0089397E" w:rsidTr="002D6971">
        <w:trPr>
          <w:trHeight w:val="552"/>
        </w:trPr>
        <w:tc>
          <w:tcPr>
            <w:tcW w:w="9747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auto"/>
          </w:tcPr>
          <w:p w:rsidR="006B0E80" w:rsidRPr="0089397E" w:rsidRDefault="006B0E80" w:rsidP="005B5522">
            <w:pPr>
              <w:rPr>
                <w:b/>
                <w:i/>
                <w:sz w:val="18"/>
              </w:rPr>
            </w:pPr>
            <w:r w:rsidRPr="0089397E">
              <w:rPr>
                <w:b/>
                <w:i/>
                <w:sz w:val="18"/>
              </w:rPr>
              <w:t>W przypadku zaznaczenia odpowiedzi „TAK” należy wpisać komentarz:</w:t>
            </w:r>
          </w:p>
          <w:p w:rsidR="006B0E80" w:rsidRPr="0089397E" w:rsidRDefault="006B0E80" w:rsidP="005B5522">
            <w:pPr>
              <w:rPr>
                <w:b/>
                <w:i/>
                <w:sz w:val="18"/>
              </w:rPr>
            </w:pPr>
          </w:p>
          <w:p w:rsidR="006B0E80" w:rsidRPr="0089397E" w:rsidRDefault="006B0E80" w:rsidP="005B5522">
            <w:pPr>
              <w:rPr>
                <w:sz w:val="16"/>
              </w:rPr>
            </w:pPr>
          </w:p>
        </w:tc>
      </w:tr>
    </w:tbl>
    <w:p w:rsidR="006B0E80" w:rsidRPr="0089397E" w:rsidRDefault="006B0E80" w:rsidP="00056B20">
      <w:pPr>
        <w:rPr>
          <w:i/>
          <w:sz w:val="18"/>
          <w:szCs w:val="18"/>
        </w:rPr>
      </w:pPr>
    </w:p>
    <w:p w:rsidR="006B0E80" w:rsidRPr="0089397E" w:rsidRDefault="006B0E80" w:rsidP="00056B20">
      <w:pPr>
        <w:rPr>
          <w:i/>
          <w:sz w:val="18"/>
          <w:szCs w:val="18"/>
        </w:rPr>
      </w:pPr>
    </w:p>
    <w:p w:rsidR="00A715D2" w:rsidRPr="0089397E" w:rsidRDefault="000254A3" w:rsidP="000254A3">
      <w:pPr>
        <w:jc w:val="both"/>
        <w:rPr>
          <w:i/>
          <w:sz w:val="18"/>
          <w:szCs w:val="18"/>
        </w:rPr>
      </w:pPr>
      <w:r w:rsidRPr="0089397E">
        <w:rPr>
          <w:i/>
          <w:sz w:val="18"/>
          <w:szCs w:val="18"/>
        </w:rPr>
        <w:t xml:space="preserve">Świadom odpowiedzialności karnej, wynikającej m.in. z art. 297 § 1 Ustawy z dn. 6 kwietnia 1997 r. Kodeks karny oświadczam, </w:t>
      </w:r>
      <w:r w:rsidR="00636B39" w:rsidRPr="0089397E">
        <w:rPr>
          <w:i/>
          <w:sz w:val="18"/>
          <w:szCs w:val="18"/>
        </w:rPr>
        <w:br/>
      </w:r>
      <w:r w:rsidRPr="0089397E">
        <w:rPr>
          <w:i/>
          <w:sz w:val="18"/>
          <w:szCs w:val="18"/>
        </w:rPr>
        <w:t>że wszystkie informacje podane w niniejszym dokumencie są prawdziwe.</w:t>
      </w:r>
    </w:p>
    <w:p w:rsidR="00A715D2" w:rsidRPr="0089397E" w:rsidRDefault="00A715D2" w:rsidP="003272A2">
      <w:pPr>
        <w:rPr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268"/>
        <w:gridCol w:w="3821"/>
      </w:tblGrid>
      <w:tr w:rsidR="00A25990" w:rsidRPr="0089397E" w:rsidTr="00CD092B">
        <w:tc>
          <w:tcPr>
            <w:tcW w:w="3681" w:type="dxa"/>
            <w:tcBorders>
              <w:right w:val="single" w:sz="4" w:space="0" w:color="BFBFBF" w:themeColor="background1" w:themeShade="BF"/>
            </w:tcBorders>
          </w:tcPr>
          <w:p w:rsidR="00A25990" w:rsidRPr="0089397E" w:rsidRDefault="00A25990" w:rsidP="00A25990">
            <w:pPr>
              <w:jc w:val="center"/>
            </w:pPr>
          </w:p>
          <w:p w:rsidR="00A25990" w:rsidRPr="0089397E" w:rsidRDefault="00A25990" w:rsidP="00A25990">
            <w:pPr>
              <w:jc w:val="center"/>
            </w:pPr>
          </w:p>
          <w:p w:rsidR="00A25990" w:rsidRPr="0089397E" w:rsidRDefault="00916424" w:rsidP="00A25990">
            <w:pPr>
              <w:jc w:val="center"/>
            </w:pPr>
            <w:r w:rsidRPr="0089397E">
              <w:fldChar w:fldCharType="begin">
                <w:ffData>
                  <w:name w:val="Tekst63"/>
                  <w:enabled/>
                  <w:calcOnExit w:val="0"/>
                  <w:textInput>
                    <w:default w:val="                           "/>
                  </w:textInput>
                </w:ffData>
              </w:fldChar>
            </w:r>
            <w:bookmarkStart w:id="0" w:name="Tekst63"/>
            <w:r w:rsidR="00A25990" w:rsidRPr="0089397E">
              <w:instrText xml:space="preserve"> FORMTEXT </w:instrText>
            </w:r>
            <w:r w:rsidRPr="0089397E">
              <w:fldChar w:fldCharType="separate"/>
            </w:r>
            <w:r w:rsidR="00A25990" w:rsidRPr="0089397E">
              <w:rPr>
                <w:noProof/>
              </w:rPr>
              <w:t xml:space="preserve">                           </w:t>
            </w:r>
            <w:r w:rsidRPr="0089397E">
              <w:fldChar w:fldCharType="end"/>
            </w:r>
            <w:bookmarkEnd w:id="0"/>
            <w:r w:rsidR="00A25990" w:rsidRPr="0089397E">
              <w:t xml:space="preserve">, </w:t>
            </w:r>
            <w:r w:rsidRPr="0089397E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A25990" w:rsidRPr="0089397E">
              <w:instrText xml:space="preserve"> FORMTEXT </w:instrText>
            </w:r>
            <w:r w:rsidRPr="0089397E">
              <w:fldChar w:fldCharType="separate"/>
            </w:r>
            <w:r w:rsidR="00A25990" w:rsidRPr="0089397E">
              <w:rPr>
                <w:noProof/>
              </w:rPr>
              <w:t> </w:t>
            </w:r>
            <w:r w:rsidR="00A25990" w:rsidRPr="0089397E">
              <w:rPr>
                <w:noProof/>
              </w:rPr>
              <w:t> </w:t>
            </w:r>
            <w:r w:rsidR="00A25990" w:rsidRPr="0089397E">
              <w:rPr>
                <w:noProof/>
              </w:rPr>
              <w:t> </w:t>
            </w:r>
            <w:r w:rsidR="00A25990" w:rsidRPr="0089397E">
              <w:rPr>
                <w:noProof/>
              </w:rPr>
              <w:t> </w:t>
            </w:r>
            <w:r w:rsidR="00A25990" w:rsidRPr="0089397E">
              <w:rPr>
                <w:noProof/>
              </w:rPr>
              <w:t> </w:t>
            </w:r>
            <w:r w:rsidRPr="0089397E">
              <w:fldChar w:fldCharType="end"/>
            </w:r>
          </w:p>
          <w:p w:rsidR="00CD092B" w:rsidRPr="0089397E" w:rsidRDefault="00CD092B" w:rsidP="00CD092B">
            <w:pPr>
              <w:jc w:val="center"/>
              <w:rPr>
                <w:sz w:val="14"/>
                <w:szCs w:val="14"/>
              </w:rPr>
            </w:pPr>
          </w:p>
          <w:p w:rsidR="00A25990" w:rsidRPr="0089397E" w:rsidRDefault="00CD092B" w:rsidP="00CD092B">
            <w:pPr>
              <w:jc w:val="center"/>
              <w:rPr>
                <w:sz w:val="14"/>
                <w:szCs w:val="14"/>
              </w:rPr>
            </w:pPr>
            <w:r w:rsidRPr="0089397E">
              <w:rPr>
                <w:sz w:val="14"/>
                <w:szCs w:val="14"/>
              </w:rPr>
              <w:t>miejscowość, data</w:t>
            </w:r>
          </w:p>
        </w:tc>
        <w:tc>
          <w:tcPr>
            <w:tcW w:w="2268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:rsidR="00A25990" w:rsidRPr="0089397E" w:rsidRDefault="00A25990" w:rsidP="003272A2">
            <w:pPr>
              <w:rPr>
                <w:sz w:val="14"/>
                <w:szCs w:val="14"/>
              </w:rPr>
            </w:pPr>
          </w:p>
        </w:tc>
        <w:tc>
          <w:tcPr>
            <w:tcW w:w="3821" w:type="dxa"/>
            <w:tcBorders>
              <w:left w:val="single" w:sz="4" w:space="0" w:color="BFBFBF" w:themeColor="background1" w:themeShade="BF"/>
            </w:tcBorders>
          </w:tcPr>
          <w:p w:rsidR="00A25990" w:rsidRPr="0089397E" w:rsidRDefault="00A25990" w:rsidP="00A25990">
            <w:pPr>
              <w:jc w:val="center"/>
            </w:pPr>
          </w:p>
          <w:p w:rsidR="00A25990" w:rsidRPr="0089397E" w:rsidRDefault="00A25990" w:rsidP="00A25990">
            <w:pPr>
              <w:jc w:val="center"/>
            </w:pPr>
          </w:p>
          <w:p w:rsidR="00A25990" w:rsidRPr="0089397E" w:rsidRDefault="00A25990" w:rsidP="00A25990">
            <w:pPr>
              <w:jc w:val="center"/>
            </w:pPr>
          </w:p>
          <w:p w:rsidR="00CD092B" w:rsidRPr="0089397E" w:rsidRDefault="00CD092B" w:rsidP="00CD092B">
            <w:pPr>
              <w:jc w:val="center"/>
              <w:rPr>
                <w:sz w:val="14"/>
                <w:szCs w:val="14"/>
              </w:rPr>
            </w:pPr>
          </w:p>
          <w:p w:rsidR="00A25990" w:rsidRPr="0089397E" w:rsidRDefault="00CD092B" w:rsidP="00450352">
            <w:pPr>
              <w:jc w:val="center"/>
            </w:pPr>
            <w:r w:rsidRPr="0089397E">
              <w:rPr>
                <w:sz w:val="14"/>
                <w:szCs w:val="14"/>
              </w:rPr>
              <w:t xml:space="preserve">pieczęć i podpis/y </w:t>
            </w:r>
            <w:r w:rsidR="00450352" w:rsidRPr="0089397E">
              <w:rPr>
                <w:sz w:val="14"/>
                <w:szCs w:val="14"/>
              </w:rPr>
              <w:t>kredytobiorcy</w:t>
            </w:r>
            <w:r w:rsidRPr="0089397E">
              <w:rPr>
                <w:sz w:val="14"/>
                <w:szCs w:val="14"/>
              </w:rPr>
              <w:t>/ów</w:t>
            </w:r>
          </w:p>
        </w:tc>
      </w:tr>
    </w:tbl>
    <w:p w:rsidR="00CD092B" w:rsidRPr="0089397E" w:rsidRDefault="00CD092B" w:rsidP="00C72FD8">
      <w:pPr>
        <w:rPr>
          <w:sz w:val="14"/>
          <w:szCs w:val="14"/>
        </w:rPr>
      </w:pPr>
    </w:p>
    <w:sectPr w:rsidR="00CD092B" w:rsidRPr="0089397E" w:rsidSect="00462B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851" w:left="992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C25" w:rsidRDefault="00153C25" w:rsidP="00CD3B0D">
      <w:r>
        <w:separator/>
      </w:r>
    </w:p>
  </w:endnote>
  <w:endnote w:type="continuationSeparator" w:id="0">
    <w:p w:rsidR="00153C25" w:rsidRDefault="00153C25" w:rsidP="00CD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7E2" w:rsidRDefault="004727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4AF" w:rsidRDefault="00A844AF" w:rsidP="004215E6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4AF" w:rsidRDefault="00A844AF" w:rsidP="004215E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C25" w:rsidRDefault="00153C25" w:rsidP="00CD3B0D">
      <w:r>
        <w:separator/>
      </w:r>
    </w:p>
  </w:footnote>
  <w:footnote w:type="continuationSeparator" w:id="0">
    <w:p w:rsidR="00153C25" w:rsidRDefault="00153C25" w:rsidP="00CD3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7E2" w:rsidRDefault="004727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7E2" w:rsidRDefault="004727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19D" w:rsidRDefault="00C5219D" w:rsidP="004727E2">
    <w:pPr>
      <w:ind w:left="3876" w:firstLine="708"/>
      <w:jc w:val="center"/>
      <w:rPr>
        <w:rFonts w:ascii="Arial" w:hAnsi="Arial" w:cs="Arial"/>
        <w:sz w:val="18"/>
        <w:szCs w:val="18"/>
      </w:rPr>
    </w:pPr>
    <w:r w:rsidRPr="0000002F">
      <w:rPr>
        <w:rFonts w:ascii="Arial" w:hAnsi="Arial" w:cs="Arial"/>
        <w:sz w:val="18"/>
        <w:szCs w:val="18"/>
      </w:rPr>
      <w:t xml:space="preserve">Załącznik nr </w:t>
    </w:r>
    <w:r>
      <w:rPr>
        <w:rFonts w:ascii="Arial" w:hAnsi="Arial" w:cs="Arial"/>
        <w:sz w:val="18"/>
        <w:szCs w:val="18"/>
      </w:rPr>
      <w:t>1</w:t>
    </w:r>
    <w:r w:rsidR="00941362">
      <w:rPr>
        <w:rFonts w:ascii="Arial" w:hAnsi="Arial" w:cs="Arial"/>
        <w:sz w:val="18"/>
        <w:szCs w:val="18"/>
      </w:rPr>
      <w:t>1</w:t>
    </w:r>
    <w:r w:rsidRPr="0000002F">
      <w:rPr>
        <w:rFonts w:ascii="Arial" w:hAnsi="Arial" w:cs="Arial"/>
        <w:sz w:val="18"/>
        <w:szCs w:val="18"/>
      </w:rPr>
      <w:t xml:space="preserve"> do </w:t>
    </w:r>
    <w:r>
      <w:rPr>
        <w:rFonts w:ascii="Arial" w:hAnsi="Arial" w:cs="Arial"/>
        <w:sz w:val="18"/>
        <w:szCs w:val="18"/>
      </w:rPr>
      <w:t>Procedury prowadzenia monitoringu</w:t>
    </w:r>
  </w:p>
  <w:p w:rsidR="00C5219D" w:rsidRPr="00C5219D" w:rsidRDefault="00C5219D" w:rsidP="004727E2">
    <w:pPr>
      <w:ind w:left="2832" w:firstLine="1752"/>
      <w:jc w:val="center"/>
      <w:rPr>
        <w:rFonts w:ascii="Arial" w:hAnsi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kredytowego </w:t>
    </w:r>
    <w:proofErr w:type="spellStart"/>
    <w:r>
      <w:rPr>
        <w:rFonts w:ascii="Arial" w:hAnsi="Arial"/>
        <w:sz w:val="18"/>
        <w:szCs w:val="18"/>
      </w:rPr>
      <w:t>KPiR</w:t>
    </w:r>
    <w:proofErr w:type="spellEnd"/>
    <w:r>
      <w:rPr>
        <w:rFonts w:ascii="Arial" w:hAnsi="Arial"/>
        <w:sz w:val="18"/>
        <w:szCs w:val="18"/>
      </w:rPr>
      <w:t xml:space="preserve">/RT </w:t>
    </w:r>
    <w:r>
      <w:rPr>
        <w:rFonts w:ascii="Arial" w:hAnsi="Arial" w:cs="Arial"/>
        <w:sz w:val="18"/>
        <w:szCs w:val="18"/>
      </w:rPr>
      <w:t xml:space="preserve">wprowadzony Uchwałą Zarządu </w:t>
    </w:r>
    <w:r w:rsidR="004727E2">
      <w:rPr>
        <w:rFonts w:ascii="Arial" w:hAnsi="Arial" w:cs="Arial"/>
        <w:sz w:val="18"/>
        <w:szCs w:val="18"/>
      </w:rPr>
      <w:t xml:space="preserve">   </w:t>
    </w:r>
    <w:r w:rsidR="004727E2" w:rsidRPr="004727E2">
      <w:rPr>
        <w:rFonts w:ascii="Arial" w:hAnsi="Arial" w:cs="Arial"/>
        <w:sz w:val="18"/>
        <w:szCs w:val="18"/>
      </w:rPr>
      <w:t>08/Z/2022 z dnia 03.02.2022r</w:t>
    </w:r>
    <w:r w:rsidRPr="00C42742">
      <w:rPr>
        <w:rFonts w:ascii="Arial" w:hAnsi="Arial" w:cs="Arial"/>
        <w:sz w:val="18"/>
        <w:szCs w:val="18"/>
      </w:rPr>
      <w:t>.</w:t>
    </w:r>
    <w:bookmarkStart w:id="1" w:name="_GoBack"/>
    <w:bookmarkEnd w:id="1"/>
  </w:p>
  <w:p w:rsidR="00C74E20" w:rsidRDefault="00C74E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1E2"/>
    <w:rsid w:val="00024457"/>
    <w:rsid w:val="000254A3"/>
    <w:rsid w:val="000311C3"/>
    <w:rsid w:val="00056B20"/>
    <w:rsid w:val="000C7E6F"/>
    <w:rsid w:val="00115D54"/>
    <w:rsid w:val="001417DC"/>
    <w:rsid w:val="00145BB1"/>
    <w:rsid w:val="00153C25"/>
    <w:rsid w:val="00165C00"/>
    <w:rsid w:val="001D14B5"/>
    <w:rsid w:val="001F7D0B"/>
    <w:rsid w:val="00222EB4"/>
    <w:rsid w:val="0023597F"/>
    <w:rsid w:val="002372A5"/>
    <w:rsid w:val="00291E0A"/>
    <w:rsid w:val="002A6AFF"/>
    <w:rsid w:val="002B1152"/>
    <w:rsid w:val="002B116B"/>
    <w:rsid w:val="002D6971"/>
    <w:rsid w:val="002E01A6"/>
    <w:rsid w:val="002E3412"/>
    <w:rsid w:val="002F2814"/>
    <w:rsid w:val="002F366B"/>
    <w:rsid w:val="002F7B7C"/>
    <w:rsid w:val="0031371B"/>
    <w:rsid w:val="00316F48"/>
    <w:rsid w:val="003272A2"/>
    <w:rsid w:val="00327C24"/>
    <w:rsid w:val="00346A21"/>
    <w:rsid w:val="00376C8D"/>
    <w:rsid w:val="00387ED9"/>
    <w:rsid w:val="003A08C5"/>
    <w:rsid w:val="003E21E2"/>
    <w:rsid w:val="004176ED"/>
    <w:rsid w:val="004215E6"/>
    <w:rsid w:val="00437A55"/>
    <w:rsid w:val="00440C82"/>
    <w:rsid w:val="00443268"/>
    <w:rsid w:val="00450352"/>
    <w:rsid w:val="00462BEF"/>
    <w:rsid w:val="004715A6"/>
    <w:rsid w:val="004727E2"/>
    <w:rsid w:val="005006F9"/>
    <w:rsid w:val="00536CEE"/>
    <w:rsid w:val="005515FB"/>
    <w:rsid w:val="005B314C"/>
    <w:rsid w:val="00602AA4"/>
    <w:rsid w:val="00636B39"/>
    <w:rsid w:val="00646381"/>
    <w:rsid w:val="006741E6"/>
    <w:rsid w:val="00685FFC"/>
    <w:rsid w:val="006A1E7F"/>
    <w:rsid w:val="006B0E80"/>
    <w:rsid w:val="006D0A5F"/>
    <w:rsid w:val="00715DC4"/>
    <w:rsid w:val="00736EC3"/>
    <w:rsid w:val="00786E90"/>
    <w:rsid w:val="007E11EB"/>
    <w:rsid w:val="007F1837"/>
    <w:rsid w:val="008007CE"/>
    <w:rsid w:val="00844A4F"/>
    <w:rsid w:val="0089397E"/>
    <w:rsid w:val="00893B8F"/>
    <w:rsid w:val="00904051"/>
    <w:rsid w:val="00916424"/>
    <w:rsid w:val="00917424"/>
    <w:rsid w:val="00932F3D"/>
    <w:rsid w:val="00941362"/>
    <w:rsid w:val="0095089C"/>
    <w:rsid w:val="00954F94"/>
    <w:rsid w:val="00966044"/>
    <w:rsid w:val="009757DB"/>
    <w:rsid w:val="009A5958"/>
    <w:rsid w:val="009D022D"/>
    <w:rsid w:val="009F5C21"/>
    <w:rsid w:val="00A25990"/>
    <w:rsid w:val="00A715D2"/>
    <w:rsid w:val="00A844AF"/>
    <w:rsid w:val="00A92D62"/>
    <w:rsid w:val="00A950D5"/>
    <w:rsid w:val="00A96C43"/>
    <w:rsid w:val="00B17125"/>
    <w:rsid w:val="00B316BE"/>
    <w:rsid w:val="00B760AF"/>
    <w:rsid w:val="00B77875"/>
    <w:rsid w:val="00B9222A"/>
    <w:rsid w:val="00C5219D"/>
    <w:rsid w:val="00C72FD8"/>
    <w:rsid w:val="00C74E20"/>
    <w:rsid w:val="00C87CBA"/>
    <w:rsid w:val="00CA3D59"/>
    <w:rsid w:val="00CC405B"/>
    <w:rsid w:val="00CD092B"/>
    <w:rsid w:val="00CD3B0D"/>
    <w:rsid w:val="00D05FF1"/>
    <w:rsid w:val="00D12ADA"/>
    <w:rsid w:val="00D302CE"/>
    <w:rsid w:val="00D57705"/>
    <w:rsid w:val="00D90477"/>
    <w:rsid w:val="00DD0275"/>
    <w:rsid w:val="00E01791"/>
    <w:rsid w:val="00E02D8C"/>
    <w:rsid w:val="00E0412D"/>
    <w:rsid w:val="00E13E86"/>
    <w:rsid w:val="00E219CA"/>
    <w:rsid w:val="00E30DFC"/>
    <w:rsid w:val="00E85E8F"/>
    <w:rsid w:val="00EE5E8D"/>
    <w:rsid w:val="00F1332C"/>
    <w:rsid w:val="00F275E2"/>
    <w:rsid w:val="00F336B9"/>
    <w:rsid w:val="00F33890"/>
    <w:rsid w:val="00F33EFA"/>
    <w:rsid w:val="00F407C6"/>
    <w:rsid w:val="00F72C47"/>
    <w:rsid w:val="00F74D10"/>
    <w:rsid w:val="00FA2A2F"/>
    <w:rsid w:val="00FC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F865D20"/>
  <w15:docId w15:val="{748094E2-F3EE-4329-B65C-BCEF3362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A59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2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D3B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B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B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B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25990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2599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CD092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02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275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E04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8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EA5A1-2A6D-42A2-9924-5F2AFB3AD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B7E923EB</Template>
  <TotalTime>8</TotalTime>
  <Pages>3</Pages>
  <Words>756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Kofnyt</dc:creator>
  <cp:keywords/>
  <dc:description/>
  <cp:lastModifiedBy>Monika Leśniak</cp:lastModifiedBy>
  <cp:revision>7</cp:revision>
  <cp:lastPrinted>2022-01-26T09:38:00Z</cp:lastPrinted>
  <dcterms:created xsi:type="dcterms:W3CDTF">2022-01-26T09:53:00Z</dcterms:created>
  <dcterms:modified xsi:type="dcterms:W3CDTF">2022-02-14T12:00:00Z</dcterms:modified>
</cp:coreProperties>
</file>